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D4F" w:rsidRPr="007418D6" w:rsidRDefault="00893D4F" w:rsidP="00A841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A84167" w:rsidRPr="007418D6" w:rsidRDefault="00893D4F" w:rsidP="00893D4F">
      <w:pPr>
        <w:pStyle w:val="BodyText"/>
        <w:jc w:val="both"/>
        <w:rPr>
          <w:rFonts w:asciiTheme="minorHAnsi" w:hAnsiTheme="minorHAnsi" w:cstheme="minorHAnsi"/>
          <w:sz w:val="22"/>
          <w:szCs w:val="22"/>
        </w:rPr>
      </w:pPr>
      <w:r w:rsidRPr="007418D6">
        <w:rPr>
          <w:rFonts w:asciiTheme="minorHAnsi" w:hAnsiTheme="minorHAnsi" w:cstheme="minorHAnsi"/>
          <w:sz w:val="22"/>
          <w:szCs w:val="22"/>
        </w:rPr>
        <w:t>This Questionnaire is designed for GTIS personnel to collect data from Clients to start reviewing Fluids Programs and Strategies, in the scope of GTIS-IFS and GTIS-FCA Services.</w:t>
      </w:r>
    </w:p>
    <w:tbl>
      <w:tblPr>
        <w:tblpPr w:leftFromText="180" w:rightFromText="180" w:vertAnchor="text" w:horzAnchor="margin" w:tblpY="140"/>
        <w:tblW w:w="10080" w:type="dxa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409"/>
        <w:gridCol w:w="4671"/>
      </w:tblGrid>
      <w:tr w:rsidR="00893D4F" w:rsidRPr="007418D6" w:rsidTr="00893D4F">
        <w:trPr>
          <w:trHeight w:hRule="exact" w:val="288"/>
          <w:tblHeader/>
        </w:trPr>
        <w:tc>
          <w:tcPr>
            <w:tcW w:w="10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15395D"/>
            <w:vAlign w:val="center"/>
          </w:tcPr>
          <w:p w:rsidR="00893D4F" w:rsidRPr="007418D6" w:rsidRDefault="00893D4F" w:rsidP="00893D4F">
            <w:pPr>
              <w:tabs>
                <w:tab w:val="left" w:pos="7185"/>
              </w:tabs>
              <w:outlineLvl w:val="1"/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</w:pPr>
            <w:r w:rsidRPr="007418D6"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  <w:t>OPERATOR INFORMATION QUESTIONNAIRE</w:t>
            </w:r>
          </w:p>
        </w:tc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Name of Operator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204100680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Name of Field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780140411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Location (Country, State or Province)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402564564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Name of Lease (Block)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438873282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893D4F" w:rsidRPr="007418D6" w:rsidRDefault="00893D4F" w:rsidP="00893D4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Field Type (Onshore or Offshore)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893D4F" w:rsidRPr="007418D6" w:rsidRDefault="00893D4F" w:rsidP="00893D4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Water Depth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78084341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Offshore Well Type (Dry Tree Well or Subsea)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802147298"/>
            <w:placeholder>
              <w:docPart w:val="DefaultPlaceholder_1082065159"/>
            </w:placeholder>
            <w:showingPlcHdr/>
            <w:comboBox>
              <w:listItem w:value="Choose an item."/>
              <w:listItem w:displayText="Dry Tree Well" w:value="Dry Tree Well"/>
              <w:listItem w:displayText="Subsea" w:value="Subsea"/>
            </w:comboBox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Choose an item.</w:t>
                </w:r>
              </w:p>
            </w:tc>
          </w:sdtContent>
        </w:sdt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893D4F" w:rsidRPr="007418D6" w:rsidRDefault="00893D4F" w:rsidP="00893D4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Platform, Name and Number 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893D4F" w:rsidRPr="007418D6" w:rsidRDefault="00893D4F" w:rsidP="00893D4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Location Ambient Temperature Summer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874681747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Location Ambient Temperature Winter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295027408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893D4F" w:rsidRPr="007418D6" w:rsidTr="00893D4F">
        <w:trPr>
          <w:trHeight w:hRule="exact" w:val="403"/>
          <w:tblHeader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893D4F" w:rsidRPr="007418D6" w:rsidRDefault="00893D4F" w:rsidP="00893D4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Geothermal Gradient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398029059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893D4F" w:rsidRPr="007418D6" w:rsidRDefault="007E02EF" w:rsidP="00893D4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</w:tbl>
    <w:p w:rsidR="00893D4F" w:rsidRPr="007418D6" w:rsidRDefault="00893D4F" w:rsidP="00A84167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10080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409"/>
        <w:gridCol w:w="4671"/>
      </w:tblGrid>
      <w:tr w:rsidR="00A84167" w:rsidRPr="007418D6" w:rsidTr="00E2217F">
        <w:trPr>
          <w:trHeight w:hRule="exact" w:val="288"/>
          <w:tblHeader/>
          <w:jc w:val="center"/>
        </w:trPr>
        <w:tc>
          <w:tcPr>
            <w:tcW w:w="10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15395D"/>
            <w:vAlign w:val="center"/>
          </w:tcPr>
          <w:p w:rsidR="00A84167" w:rsidRPr="007418D6" w:rsidRDefault="00A84167" w:rsidP="00E2217F">
            <w:pPr>
              <w:tabs>
                <w:tab w:val="left" w:pos="7185"/>
              </w:tabs>
              <w:outlineLvl w:val="1"/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</w:pPr>
            <w:r w:rsidRPr="007418D6"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  <w:t>CONTRACTORS INFORMATION QUESTIONNAIRE</w:t>
            </w:r>
          </w:p>
        </w:tc>
      </w:tr>
      <w:tr w:rsidR="00A84167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Drilling Contractor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236363668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893D4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A84167" w:rsidRPr="007418D6" w:rsidRDefault="00A84167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Drilling &amp; Completion Fluids Contractor</w:t>
            </w:r>
            <w:r w:rsidR="00A66EFD"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(s)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A84167" w:rsidRPr="007418D6" w:rsidRDefault="00A84167" w:rsidP="00E2217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494D0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Drilling Fluids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666363389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Completion Fluids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35385397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494D0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Solid Control Contractor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821654928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Breakers/Wellbore Fluids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130976171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Pumping &amp; Cementing Services Contractor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326983660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Waste Management Contractor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466953850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Stimulation Contractor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386020834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66EF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66EFD" w:rsidRPr="007418D6" w:rsidRDefault="00A66EF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Fluids Well Intervention Contractor (EOR, WSO …)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2058995274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66EF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</w:tbl>
    <w:p w:rsidR="00A84167" w:rsidRPr="007418D6" w:rsidRDefault="00A84167" w:rsidP="00A841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A66EFD" w:rsidRPr="007418D6" w:rsidRDefault="00A66EFD">
      <w:pPr>
        <w:rPr>
          <w:rFonts w:asciiTheme="minorHAnsi" w:hAnsiTheme="minorHAnsi" w:cstheme="minorHAnsi"/>
          <w:sz w:val="22"/>
          <w:szCs w:val="22"/>
        </w:rPr>
      </w:pPr>
      <w:r w:rsidRPr="007418D6">
        <w:rPr>
          <w:rFonts w:asciiTheme="minorHAnsi" w:hAnsiTheme="minorHAnsi" w:cstheme="minorHAnsi"/>
          <w:sz w:val="22"/>
          <w:szCs w:val="22"/>
        </w:rPr>
        <w:br w:type="page"/>
      </w:r>
    </w:p>
    <w:p w:rsidR="00A66EFD" w:rsidRPr="007418D6" w:rsidRDefault="00A66EFD" w:rsidP="00A84167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10080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409"/>
        <w:gridCol w:w="4671"/>
      </w:tblGrid>
      <w:tr w:rsidR="00494D0D" w:rsidRPr="007418D6" w:rsidTr="00E2217F">
        <w:trPr>
          <w:trHeight w:hRule="exact" w:val="288"/>
          <w:tblHeader/>
          <w:jc w:val="center"/>
        </w:trPr>
        <w:tc>
          <w:tcPr>
            <w:tcW w:w="10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15395D"/>
            <w:vAlign w:val="center"/>
          </w:tcPr>
          <w:p w:rsidR="00494D0D" w:rsidRPr="007418D6" w:rsidRDefault="00494D0D" w:rsidP="00E2217F">
            <w:pPr>
              <w:tabs>
                <w:tab w:val="left" w:pos="7185"/>
              </w:tabs>
              <w:outlineLvl w:val="1"/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</w:pPr>
            <w:r w:rsidRPr="007418D6"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  <w:t>HSE QUESTIONNAIRE</w:t>
            </w:r>
          </w:p>
        </w:tc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Environmental Law Applicable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942982218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Discharge Regulations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93497340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Chemicals Management Plan requirements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282102371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EIA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79489954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Drilling &amp; Completion Fluids Contractor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31642614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HSE programs to comply with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2074087094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66EFD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66EFD" w:rsidRPr="007418D6" w:rsidRDefault="00A66EF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Logistics regulations (chemicals transport)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564230537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66EF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</w:tbl>
    <w:p w:rsidR="007D3E90" w:rsidRPr="007418D6" w:rsidRDefault="007D3E90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10080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409"/>
        <w:gridCol w:w="4671"/>
      </w:tblGrid>
      <w:tr w:rsidR="00A84167" w:rsidRPr="007418D6" w:rsidTr="00E2217F">
        <w:trPr>
          <w:trHeight w:hRule="exact" w:val="288"/>
          <w:tblHeader/>
          <w:jc w:val="center"/>
        </w:trPr>
        <w:tc>
          <w:tcPr>
            <w:tcW w:w="10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15395D"/>
            <w:vAlign w:val="center"/>
          </w:tcPr>
          <w:p w:rsidR="00A84167" w:rsidRPr="007418D6" w:rsidRDefault="00A84167" w:rsidP="00E2217F">
            <w:pPr>
              <w:tabs>
                <w:tab w:val="left" w:pos="7185"/>
              </w:tabs>
              <w:outlineLvl w:val="1"/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</w:pPr>
            <w:r w:rsidRPr="007418D6"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  <w:t>Subsurface Information</w:t>
            </w:r>
          </w:p>
        </w:tc>
      </w:tr>
      <w:tr w:rsidR="00A84167" w:rsidRPr="007418D6" w:rsidTr="00A66EFD">
        <w:trPr>
          <w:trHeight w:hRule="exact" w:val="445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A84167" w:rsidRPr="007418D6" w:rsidRDefault="00A84167" w:rsidP="00A8416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Subsurface Wells Objectives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A84167" w:rsidRPr="007418D6" w:rsidRDefault="00A84167" w:rsidP="00E2217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A84167" w:rsidRPr="007418D6" w:rsidTr="00A66EFD">
        <w:trPr>
          <w:trHeight w:hRule="exact" w:val="328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9C30BC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Well Lithology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864888595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A84167">
        <w:trPr>
          <w:trHeight w:hRule="exact" w:val="346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Geohazards review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040242603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A66EFD">
        <w:trPr>
          <w:trHeight w:hRule="exact" w:val="598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PPFG</w:t>
            </w:r>
            <w:r w:rsidR="009C30BC"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Prognosis (Low-Case, Base Case, </w:t>
            </w: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High-Case)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500880405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A8416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Anticipated Data Acquisition</w:t>
            </w:r>
            <w:r w:rsidR="00A66EFD"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s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38514127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A66EFD">
        <w:trPr>
          <w:trHeight w:hRule="exact" w:val="571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A84167" w:rsidP="00A66EFD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Zonal Isolation </w:t>
            </w:r>
            <w:r w:rsidR="00A66EFD"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R</w:t>
            </w: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equirements</w:t>
            </w:r>
            <w:r w:rsidR="00A66EFD"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(cross-flows, legal, aquifers, …)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72435878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84167" w:rsidRPr="007418D6" w:rsidTr="00E2217F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84167" w:rsidRPr="007418D6" w:rsidRDefault="009C30BC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Geothermal gradient (if not already provided)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009484345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84167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9C30BC" w:rsidRPr="007418D6" w:rsidTr="009C30BC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9C30BC" w:rsidRPr="007418D6" w:rsidRDefault="009C30BC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Reservoir</w:t>
            </w:r>
            <w:r w:rsidR="00494D0D"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(s)</w:t>
            </w: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review 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9C30BC" w:rsidRPr="007418D6" w:rsidRDefault="009C30BC" w:rsidP="00E2217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9C30BC" w:rsidRPr="007418D6" w:rsidTr="00A66EFD">
        <w:trPr>
          <w:trHeight w:hRule="exact" w:val="55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9C30BC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Number of Producing Zones (actual or anticipated)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581249828"/>
            <w:placeholder>
              <w:docPart w:val="DefaultPlaceholder_1082065159"/>
            </w:placeholder>
            <w:showingPlcHdr/>
            <w:comboBox>
              <w:listItem w:value="Choose an item."/>
              <w:listItem w:displayText="Actual" w:value="Actual"/>
              <w:listItem w:displayText="Anticipated" w:value="Anticipated"/>
            </w:comboBox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9C30BC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Choose an item.</w:t>
                </w:r>
              </w:p>
            </w:tc>
          </w:sdtContent>
        </w:sdt>
      </w:tr>
      <w:tr w:rsidR="009C30BC" w:rsidRPr="007418D6" w:rsidTr="009C30BC">
        <w:trPr>
          <w:trHeight w:hRule="exact" w:val="571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494D0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Type of Formation(s) (Sand, Limestone, Dolomite, Other)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310478740"/>
            <w:placeholder>
              <w:docPart w:val="DefaultPlaceholder_1082065159"/>
            </w:placeholder>
            <w:showingPlcHdr/>
            <w:comboBox>
              <w:listItem w:value="Choose an item."/>
              <w:listItem w:displayText="Sand" w:value="Sand"/>
              <w:listItem w:displayText="Limestone" w:value="Limestone"/>
              <w:listItem w:displayText="Dolomite" w:value="Dolomite"/>
              <w:listItem w:displayText="Other" w:value="Other"/>
            </w:comboBox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9C30BC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Choose an item.</w:t>
                </w:r>
              </w:p>
            </w:tc>
          </w:sdtContent>
        </w:sdt>
      </w:tr>
      <w:tr w:rsidR="009C30BC" w:rsidRPr="007418D6" w:rsidTr="009C30BC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Porosity of each </w:t>
            </w:r>
            <w:r w:rsidR="00A66EFD"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reservoir interval</w:t>
            </w: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79252859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9C30BC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9C30BC" w:rsidRPr="007418D6" w:rsidTr="009C30BC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9C30BC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Permeability of each formation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359824612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9C30BC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9C30BC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9C30BC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Temperature of each reservoir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2025239660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9C30BC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9C30BC" w:rsidRPr="007418D6" w:rsidTr="009C30BC">
        <w:trPr>
          <w:trHeight w:hRule="exact" w:val="625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9C30BC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Type Completion</w:t>
            </w:r>
          </w:p>
          <w:p w:rsidR="009C30BC" w:rsidRPr="007418D6" w:rsidRDefault="009C30BC" w:rsidP="009C30BC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(Perforated; Open Hole; Slotted Liner</w:t>
            </w:r>
            <w:r w:rsidR="00494D0D"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, …</w:t>
            </w: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611622015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9C30BC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9C30BC" w:rsidRPr="007418D6" w:rsidTr="009C30BC">
        <w:trPr>
          <w:trHeight w:hRule="exact" w:val="403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A66EFD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Depths of each </w:t>
            </w:r>
            <w:r w:rsidR="009C30BC"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Producing Interval (</w:t>
            </w:r>
            <w:proofErr w:type="spellStart"/>
            <w:r w:rsidR="009C30BC"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From:To</w:t>
            </w:r>
            <w:proofErr w:type="spellEnd"/>
            <w:r w:rsidR="009C30BC"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773507615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9C30BC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</w:tbl>
    <w:p w:rsidR="00494D0D" w:rsidRPr="007418D6" w:rsidRDefault="00494D0D">
      <w:pPr>
        <w:rPr>
          <w:rFonts w:asciiTheme="minorHAnsi" w:hAnsiTheme="minorHAnsi" w:cstheme="minorHAnsi"/>
          <w:sz w:val="22"/>
          <w:szCs w:val="22"/>
        </w:rPr>
      </w:pPr>
      <w:r w:rsidRPr="007418D6">
        <w:rPr>
          <w:rFonts w:asciiTheme="minorHAnsi" w:hAnsiTheme="minorHAnsi" w:cstheme="minorHAnsi"/>
          <w:sz w:val="22"/>
          <w:szCs w:val="22"/>
        </w:rPr>
        <w:br w:type="page"/>
      </w:r>
    </w:p>
    <w:p w:rsidR="00494D0D" w:rsidRPr="007418D6" w:rsidRDefault="00494D0D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10080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395"/>
        <w:gridCol w:w="14"/>
        <w:gridCol w:w="4671"/>
      </w:tblGrid>
      <w:tr w:rsidR="009C30BC" w:rsidRPr="007418D6" w:rsidTr="00494D0D">
        <w:trPr>
          <w:trHeight w:hRule="exact" w:val="288"/>
          <w:tblHeader/>
          <w:jc w:val="center"/>
        </w:trPr>
        <w:tc>
          <w:tcPr>
            <w:tcW w:w="1008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15395D"/>
            <w:vAlign w:val="center"/>
          </w:tcPr>
          <w:p w:rsidR="009C30BC" w:rsidRPr="007418D6" w:rsidRDefault="009C30BC" w:rsidP="00E2217F">
            <w:pPr>
              <w:tabs>
                <w:tab w:val="left" w:pos="7185"/>
              </w:tabs>
              <w:outlineLvl w:val="1"/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</w:pPr>
            <w:r w:rsidRPr="007418D6"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  <w:t>Drilling Information</w:t>
            </w:r>
          </w:p>
        </w:tc>
      </w:tr>
      <w:tr w:rsidR="009C30BC" w:rsidRPr="007418D6" w:rsidTr="00A66EFD">
        <w:trPr>
          <w:trHeight w:hRule="exact" w:val="436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9C30BC" w:rsidRPr="007418D6" w:rsidRDefault="009C30BC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Drilling Programs, including confirmed casing design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9C30BC" w:rsidRPr="007418D6" w:rsidRDefault="009C30BC" w:rsidP="00E2217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494D0D" w:rsidRPr="007418D6" w:rsidTr="00494D0D">
        <w:trPr>
          <w:trHeight w:hRule="exact" w:val="403"/>
          <w:tblHeader/>
          <w:jc w:val="center"/>
        </w:trPr>
        <w:tc>
          <w:tcPr>
            <w:tcW w:w="53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494D0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Casings Size ID/OD/#/Connections</w:t>
            </w:r>
          </w:p>
        </w:tc>
        <w:sdt>
          <w:sdtPr>
            <w:rPr>
              <w:rFonts w:asciiTheme="minorHAnsi" w:hAnsiTheme="minorHAnsi" w:cstheme="minorHAnsi"/>
              <w:i/>
              <w:sz w:val="20"/>
              <w:szCs w:val="20"/>
              <w:lang w:eastAsia="fr-FR"/>
            </w:rPr>
            <w:id w:val="1645926901"/>
            <w:placeholder>
              <w:docPart w:val="DefaultPlaceholder_1082065158"/>
            </w:placeholder>
            <w:showingPlcHdr/>
          </w:sdtPr>
          <w:sdtContent>
            <w:bookmarkStart w:id="0" w:name="_GoBack" w:displacedByCustomXml="prev"/>
            <w:tc>
              <w:tcPr>
                <w:tcW w:w="4685" w:type="dxa"/>
                <w:gridSpan w:val="2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418D6" w:rsidP="007418D6">
                <w:pPr>
                  <w:rPr>
                    <w:rFonts w:asciiTheme="minorHAnsi" w:hAnsiTheme="minorHAnsi" w:cstheme="minorHAnsi"/>
                    <w:i/>
                    <w:sz w:val="20"/>
                    <w:szCs w:val="20"/>
                    <w:lang w:eastAsia="fr-FR"/>
                  </w:rPr>
                </w:pPr>
                <w:r w:rsidRPr="003F0471">
                  <w:rPr>
                    <w:rStyle w:val="PlaceholderText"/>
                  </w:rPr>
                  <w:t>Click here to enter text.</w:t>
                </w:r>
              </w:p>
            </w:tc>
            <w:bookmarkEnd w:id="0" w:displacedByCustomXml="next"/>
          </w:sdtContent>
        </w:sdt>
      </w:tr>
      <w:tr w:rsidR="009C30BC" w:rsidRPr="007418D6" w:rsidTr="00494D0D">
        <w:trPr>
          <w:trHeight w:hRule="exact" w:val="436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494D0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Offset wells reports, if available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555238759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9C30BC" w:rsidRPr="007418D6" w:rsidTr="00A66EFD">
        <w:trPr>
          <w:trHeight w:hRule="exact" w:val="436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9C30BC" w:rsidRPr="007418D6" w:rsidRDefault="009C30BC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Rig pipes (DP, HWDP, Stab …) and stingers 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9C30BC" w:rsidRPr="007418D6" w:rsidRDefault="009C30BC" w:rsidP="00E2217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3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DP Size Outside Diameter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801605251"/>
            <w:placeholder>
              <w:docPart w:val="DefaultPlaceholder_1082065158"/>
            </w:placeholder>
            <w:showingPlcHdr/>
          </w:sdtPr>
          <w:sdtContent>
            <w:tc>
              <w:tcPr>
                <w:tcW w:w="4685" w:type="dxa"/>
                <w:gridSpan w:val="2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3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HWDP Size Inside Diameter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661394421"/>
            <w:placeholder>
              <w:docPart w:val="DefaultPlaceholder_1082065158"/>
            </w:placeholder>
            <w:showingPlcHdr/>
          </w:sdtPr>
          <w:sdtContent>
            <w:tc>
              <w:tcPr>
                <w:tcW w:w="4685" w:type="dxa"/>
                <w:gridSpan w:val="2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E2217F">
        <w:trPr>
          <w:trHeight w:hRule="exact" w:val="403"/>
          <w:tblHeader/>
          <w:jc w:val="center"/>
        </w:trPr>
        <w:tc>
          <w:tcPr>
            <w:tcW w:w="53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E2217F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Stingers Size ID/OD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787782975"/>
            <w:placeholder>
              <w:docPart w:val="DefaultPlaceholder_1082065158"/>
            </w:placeholder>
            <w:showingPlcHdr/>
          </w:sdtPr>
          <w:sdtContent>
            <w:tc>
              <w:tcPr>
                <w:tcW w:w="4685" w:type="dxa"/>
                <w:gridSpan w:val="2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9C30BC" w:rsidRPr="007418D6" w:rsidTr="00A66EFD">
        <w:trPr>
          <w:trHeight w:hRule="exact" w:val="436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9C30BC" w:rsidRPr="007418D6" w:rsidRDefault="00494D0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Operator</w:t>
            </w:r>
            <w:r w:rsidR="009C30BC"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pipes (when applicable)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9C30BC" w:rsidRPr="007418D6" w:rsidRDefault="009C30BC" w:rsidP="00E2217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494D0D" w:rsidRPr="007418D6" w:rsidTr="00494D0D">
        <w:trPr>
          <w:trHeight w:hRule="exact" w:val="403"/>
          <w:tblHeader/>
          <w:jc w:val="center"/>
        </w:trPr>
        <w:tc>
          <w:tcPr>
            <w:tcW w:w="53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494D0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Tubing Size Outside Diameter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774310320"/>
            <w:placeholder>
              <w:docPart w:val="DefaultPlaceholder_1082065158"/>
            </w:placeholder>
            <w:showingPlcHdr/>
          </w:sdtPr>
          <w:sdtContent>
            <w:tc>
              <w:tcPr>
                <w:tcW w:w="4685" w:type="dxa"/>
                <w:gridSpan w:val="2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494D0D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494D0D">
        <w:trPr>
          <w:trHeight w:hRule="exact" w:val="403"/>
          <w:tblHeader/>
          <w:jc w:val="center"/>
        </w:trPr>
        <w:tc>
          <w:tcPr>
            <w:tcW w:w="53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494D0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Tubing Size Inside Diameter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689515827"/>
            <w:placeholder>
              <w:docPart w:val="DefaultPlaceholder_1082065158"/>
            </w:placeholder>
            <w:showingPlcHdr/>
          </w:sdtPr>
          <w:sdtContent>
            <w:tc>
              <w:tcPr>
                <w:tcW w:w="4685" w:type="dxa"/>
                <w:gridSpan w:val="2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494D0D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494D0D" w:rsidRPr="007418D6" w:rsidTr="00494D0D">
        <w:trPr>
          <w:trHeight w:hRule="exact" w:val="403"/>
          <w:tblHeader/>
          <w:jc w:val="center"/>
        </w:trPr>
        <w:tc>
          <w:tcPr>
            <w:tcW w:w="53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494D0D" w:rsidRPr="007418D6" w:rsidRDefault="00494D0D" w:rsidP="00494D0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Stingers Size ID/OD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269126493"/>
            <w:placeholder>
              <w:docPart w:val="DefaultPlaceholder_1082065158"/>
            </w:placeholder>
            <w:showingPlcHdr/>
          </w:sdtPr>
          <w:sdtContent>
            <w:tc>
              <w:tcPr>
                <w:tcW w:w="4685" w:type="dxa"/>
                <w:gridSpan w:val="2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494D0D" w:rsidRPr="007418D6" w:rsidRDefault="007E02EF" w:rsidP="00494D0D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9C30BC" w:rsidRPr="007418D6" w:rsidTr="00494D0D">
        <w:trPr>
          <w:trHeight w:hRule="exact" w:val="706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E2217F">
            <w:pPr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  <w:lang w:val="fr-FR"/>
              </w:rPr>
              <w:t>Cement Operations objectives (zonal isolation compliance, Tops, etc.)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val="fr-FR" w:eastAsia="fr-FR"/>
            </w:rPr>
            <w:id w:val="-2136871899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66EFD" w:rsidRPr="007418D6" w:rsidTr="00A66EFD">
        <w:trPr>
          <w:trHeight w:hRule="exact" w:val="481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A66EFD" w:rsidRPr="007418D6" w:rsidRDefault="00A66EFD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Service Companies Programs </w:t>
            </w:r>
          </w:p>
        </w:tc>
        <w:tc>
          <w:tcPr>
            <w:tcW w:w="467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9D9D9" w:themeFill="background1" w:themeFillShade="D9"/>
            <w:vAlign w:val="center"/>
          </w:tcPr>
          <w:p w:rsidR="00A66EFD" w:rsidRPr="007418D6" w:rsidRDefault="00A66EFD" w:rsidP="00E2217F">
            <w:pPr>
              <w:rPr>
                <w:rFonts w:asciiTheme="minorHAnsi" w:hAnsiTheme="minorHAnsi" w:cstheme="minorHAnsi"/>
                <w:sz w:val="20"/>
                <w:szCs w:val="20"/>
                <w:lang w:eastAsia="fr-FR"/>
              </w:rPr>
            </w:pPr>
          </w:p>
        </w:tc>
      </w:tr>
      <w:tr w:rsidR="009C30BC" w:rsidRPr="007418D6" w:rsidTr="00A66EFD">
        <w:trPr>
          <w:trHeight w:hRule="exact" w:val="301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Draf</w:t>
            </w:r>
            <w:r w:rsidR="00494D0D"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t</w:t>
            </w: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Mud Program (from mud contractor)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659417401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9C30BC" w:rsidRPr="007418D6" w:rsidTr="00A66EFD">
        <w:trPr>
          <w:trHeight w:hRule="exact" w:val="328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9C30BC" w:rsidRPr="007418D6" w:rsidRDefault="009C30BC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Draft Cement Programs (from cement contractor)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38642254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9C30BC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66EFD" w:rsidRPr="007418D6" w:rsidTr="00A66EFD">
        <w:trPr>
          <w:trHeight w:hRule="exact" w:val="535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66EFD" w:rsidRPr="007418D6" w:rsidRDefault="00A66EFD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Draft Waste Management Program (from Waste Contractor)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1605685177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66EF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A66EFD" w:rsidRPr="007418D6" w:rsidTr="00A66EFD">
        <w:trPr>
          <w:trHeight w:hRule="exact" w:val="535"/>
          <w:tblHeader/>
          <w:jc w:val="center"/>
        </w:trPr>
        <w:tc>
          <w:tcPr>
            <w:tcW w:w="540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A66EFD" w:rsidRPr="007418D6" w:rsidRDefault="00A66EFD" w:rsidP="00A66EFD">
            <w:pPr>
              <w:ind w:left="359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Draft of Testing and Stimulation programs if applicable (from Contractors or Operator)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575170332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A66EFD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</w:tbl>
    <w:p w:rsidR="00A84167" w:rsidRPr="007418D6" w:rsidRDefault="00A84167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10080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409"/>
        <w:gridCol w:w="4671"/>
      </w:tblGrid>
      <w:tr w:rsidR="00C11012" w:rsidRPr="007418D6" w:rsidTr="00E2217F">
        <w:trPr>
          <w:trHeight w:hRule="exact" w:val="288"/>
          <w:tblHeader/>
          <w:jc w:val="center"/>
        </w:trPr>
        <w:tc>
          <w:tcPr>
            <w:tcW w:w="10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15395D"/>
            <w:vAlign w:val="center"/>
          </w:tcPr>
          <w:p w:rsidR="00C11012" w:rsidRPr="007418D6" w:rsidRDefault="00C11012" w:rsidP="00E2217F">
            <w:pPr>
              <w:tabs>
                <w:tab w:val="left" w:pos="7185"/>
              </w:tabs>
              <w:outlineLvl w:val="1"/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</w:pPr>
            <w:r w:rsidRPr="007418D6"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  <w:t>C&amp;P QUESTIONNAIRE</w:t>
            </w:r>
          </w:p>
        </w:tc>
      </w:tr>
      <w:tr w:rsidR="00C11012" w:rsidRPr="007418D6" w:rsidTr="00C11012">
        <w:trPr>
          <w:trHeight w:hRule="exact" w:val="328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C11012" w:rsidRPr="007418D6" w:rsidRDefault="00C11012" w:rsidP="00C1101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(Draft or Final) Mud Contract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253717528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C11012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C11012" w:rsidRPr="007418D6" w:rsidTr="00C11012">
        <w:trPr>
          <w:trHeight w:hRule="exact" w:val="355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C11012" w:rsidRPr="007418D6" w:rsidRDefault="00C11012" w:rsidP="00C1101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(Draft or Final) Cement Contract 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1343393577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C11012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C11012" w:rsidRPr="007418D6" w:rsidTr="00C11012">
        <w:trPr>
          <w:trHeight w:hRule="exact" w:val="346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C11012" w:rsidRPr="007418D6" w:rsidRDefault="00C11012" w:rsidP="00C1101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(Draft or Final) Waste Management Contract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556388799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C11012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C11012" w:rsidRPr="007418D6" w:rsidTr="00C11012">
        <w:trPr>
          <w:trHeight w:hRule="exact" w:val="526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C11012" w:rsidRPr="007418D6" w:rsidRDefault="00C11012" w:rsidP="00C1101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(Draft or Final) Testing and Stimulation Contracts if applicable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-712493893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C11012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  <w:tr w:rsidR="00C11012" w:rsidRPr="007418D6" w:rsidTr="00C11012">
        <w:trPr>
          <w:trHeight w:hRule="exact" w:val="616"/>
          <w:tblHeader/>
          <w:jc w:val="center"/>
        </w:trPr>
        <w:tc>
          <w:tcPr>
            <w:tcW w:w="5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C11012" w:rsidRPr="007418D6" w:rsidRDefault="00C11012" w:rsidP="00E221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bCs/>
                <w:sz w:val="22"/>
                <w:szCs w:val="22"/>
              </w:rPr>
              <w:t>Contract Management Plan (if existing) with approved KPI, for each Contract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  <w:lang w:eastAsia="fr-FR"/>
            </w:rPr>
            <w:id w:val="22522136"/>
            <w:placeholder>
              <w:docPart w:val="DefaultPlaceholder_1082065158"/>
            </w:placeholder>
            <w:showingPlcHdr/>
          </w:sdtPr>
          <w:sdtContent>
            <w:tc>
              <w:tcPr>
                <w:tcW w:w="4671" w:type="dxa"/>
                <w:tcBorders>
                  <w:top w:val="single" w:sz="4" w:space="0" w:color="C0C0C0"/>
                  <w:bottom w:val="single" w:sz="4" w:space="0" w:color="C0C0C0"/>
                  <w:right w:val="single" w:sz="4" w:space="0" w:color="C0C0C0"/>
                </w:tcBorders>
                <w:vAlign w:val="center"/>
              </w:tcPr>
              <w:p w:rsidR="00C11012" w:rsidRPr="007418D6" w:rsidRDefault="007E02EF" w:rsidP="00E2217F">
                <w:pPr>
                  <w:rPr>
                    <w:rFonts w:asciiTheme="minorHAnsi" w:hAnsiTheme="minorHAnsi" w:cstheme="minorHAnsi"/>
                    <w:sz w:val="20"/>
                    <w:szCs w:val="20"/>
                    <w:lang w:eastAsia="fr-FR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</w:tbl>
    <w:p w:rsidR="00893D4F" w:rsidRPr="007418D6" w:rsidRDefault="00893D4F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A66EFD" w:rsidRPr="007418D6" w:rsidRDefault="00A66EFD">
      <w:pPr>
        <w:rPr>
          <w:rFonts w:asciiTheme="minorHAnsi" w:hAnsiTheme="minorHAnsi" w:cstheme="minorHAnsi"/>
          <w:sz w:val="22"/>
          <w:szCs w:val="22"/>
        </w:rPr>
      </w:pPr>
      <w:r w:rsidRPr="007418D6">
        <w:rPr>
          <w:rFonts w:asciiTheme="minorHAnsi" w:hAnsiTheme="minorHAnsi" w:cstheme="minorHAnsi"/>
          <w:sz w:val="22"/>
          <w:szCs w:val="22"/>
        </w:rPr>
        <w:br w:type="page"/>
      </w:r>
    </w:p>
    <w:p w:rsidR="00A66EFD" w:rsidRPr="007418D6" w:rsidRDefault="00A66EFD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10080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080"/>
      </w:tblGrid>
      <w:tr w:rsidR="008853D4" w:rsidRPr="007418D6" w:rsidTr="007E02EF">
        <w:trPr>
          <w:trHeight w:hRule="exact" w:val="288"/>
          <w:tblHeader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15395D"/>
            <w:vAlign w:val="center"/>
          </w:tcPr>
          <w:p w:rsidR="008853D4" w:rsidRPr="007418D6" w:rsidRDefault="00A66EFD" w:rsidP="003B7D18">
            <w:pPr>
              <w:tabs>
                <w:tab w:val="left" w:pos="7185"/>
              </w:tabs>
              <w:outlineLvl w:val="1"/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</w:pPr>
            <w:r w:rsidRPr="007418D6"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  <w:t>WELL</w:t>
            </w:r>
            <w:r w:rsidR="008853D4" w:rsidRPr="007418D6">
              <w:rPr>
                <w:rFonts w:asciiTheme="minorHAnsi" w:hAnsiTheme="minorHAnsi" w:cstheme="minorHAnsi"/>
                <w:b/>
                <w:caps/>
                <w:color w:val="FFFFFF"/>
                <w:sz w:val="20"/>
                <w:szCs w:val="20"/>
              </w:rPr>
              <w:t xml:space="preserve"> DRAWINGS</w:t>
            </w:r>
          </w:p>
        </w:tc>
      </w:tr>
      <w:tr w:rsidR="008853D4" w:rsidRPr="007418D6" w:rsidTr="007E02EF">
        <w:trPr>
          <w:trHeight w:hRule="exact" w:val="346"/>
          <w:tblHeader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:rsidR="007E02EF" w:rsidRPr="007418D6" w:rsidRDefault="008853D4" w:rsidP="007E02E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18D6">
              <w:rPr>
                <w:rFonts w:asciiTheme="minorHAnsi" w:hAnsiTheme="minorHAnsi" w:cstheme="minorHAnsi"/>
                <w:i/>
                <w:sz w:val="22"/>
                <w:szCs w:val="22"/>
              </w:rPr>
              <w:t>Insert drawing and completion status</w:t>
            </w:r>
          </w:p>
        </w:tc>
      </w:tr>
      <w:tr w:rsidR="007E02EF" w:rsidRPr="007418D6" w:rsidTr="007418D6">
        <w:trPr>
          <w:trHeight w:hRule="exact" w:val="10776"/>
          <w:tblHeader/>
          <w:jc w:val="center"/>
        </w:trPr>
        <w:sdt>
          <w:sdtPr>
            <w:rPr>
              <w:rFonts w:asciiTheme="minorHAnsi" w:hAnsiTheme="minorHAnsi" w:cstheme="minorHAnsi"/>
              <w:i/>
              <w:sz w:val="22"/>
              <w:szCs w:val="22"/>
            </w:rPr>
            <w:id w:val="-1484621443"/>
            <w:placeholder>
              <w:docPart w:val="DefaultPlaceholder_1082065158"/>
            </w:placeholder>
            <w:showingPlcHdr/>
          </w:sdtPr>
          <w:sdtContent>
            <w:tc>
              <w:tcPr>
                <w:tcW w:w="10080" w:type="dxa"/>
                <w:tcBorders>
                  <w:left w:val="single" w:sz="4" w:space="0" w:color="C0C0C0"/>
                  <w:bottom w:val="single" w:sz="4" w:space="0" w:color="C0C0C0"/>
                  <w:right w:val="single" w:sz="4" w:space="0" w:color="C0C0C0"/>
                </w:tcBorders>
              </w:tcPr>
              <w:p w:rsidR="007E02EF" w:rsidRPr="007418D6" w:rsidRDefault="007E02EF" w:rsidP="003B7D18">
                <w:pPr>
                  <w:rPr>
                    <w:rFonts w:asciiTheme="minorHAnsi" w:hAnsiTheme="minorHAnsi" w:cstheme="minorHAnsi"/>
                    <w:i/>
                    <w:sz w:val="22"/>
                    <w:szCs w:val="22"/>
                  </w:rPr>
                </w:pPr>
                <w:r w:rsidRPr="007418D6">
                  <w:rPr>
                    <w:rStyle w:val="PlaceholderText"/>
                    <w:rFonts w:asciiTheme="minorHAnsi" w:hAnsiTheme="minorHAnsi" w:cstheme="minorHAnsi"/>
                  </w:rPr>
                  <w:t>Click here to enter text.</w:t>
                </w:r>
              </w:p>
            </w:tc>
          </w:sdtContent>
        </w:sdt>
      </w:tr>
    </w:tbl>
    <w:p w:rsidR="008853D4" w:rsidRPr="007418D6" w:rsidRDefault="008853D4" w:rsidP="00464D57">
      <w:pPr>
        <w:rPr>
          <w:rFonts w:asciiTheme="minorHAnsi" w:hAnsiTheme="minorHAnsi" w:cstheme="minorHAnsi"/>
          <w:sz w:val="2"/>
          <w:szCs w:val="2"/>
        </w:rPr>
      </w:pPr>
    </w:p>
    <w:sectPr w:rsidR="008853D4" w:rsidRPr="007418D6" w:rsidSect="002E2962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2360" w:right="1020" w:bottom="1440" w:left="1309" w:header="720" w:footer="10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740" w:rsidRDefault="00475740">
      <w:r>
        <w:separator/>
      </w:r>
    </w:p>
  </w:endnote>
  <w:endnote w:type="continuationSeparator" w:id="0">
    <w:p w:rsidR="00475740" w:rsidRDefault="0047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F3" w:rsidRPr="007D3E90" w:rsidRDefault="00306C3E" w:rsidP="00306C3E">
    <w:pPr>
      <w:pStyle w:val="Footer"/>
      <w:tabs>
        <w:tab w:val="clear" w:pos="8640"/>
        <w:tab w:val="left" w:pos="7290"/>
        <w:tab w:val="left" w:pos="7560"/>
        <w:tab w:val="left" w:pos="7920"/>
        <w:tab w:val="left" w:pos="8100"/>
        <w:tab w:val="right" w:pos="9360"/>
      </w:tabs>
      <w:ind w:left="15840" w:hanging="1584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Rev. </w:t>
    </w:r>
    <w:r w:rsidR="009850A4">
      <w:rPr>
        <w:rFonts w:ascii="Arial" w:hAnsi="Arial" w:cs="Arial"/>
        <w:sz w:val="16"/>
        <w:szCs w:val="16"/>
      </w:rPr>
      <w:t xml:space="preserve">01 - </w:t>
    </w:r>
    <w:r>
      <w:rPr>
        <w:rFonts w:ascii="Arial" w:hAnsi="Arial" w:cs="Arial"/>
        <w:sz w:val="16"/>
        <w:szCs w:val="16"/>
      </w:rPr>
      <w:t>201</w:t>
    </w:r>
    <w:r w:rsidR="004E688F">
      <w:rPr>
        <w:rFonts w:ascii="Arial" w:hAnsi="Arial" w:cs="Arial"/>
        <w:sz w:val="16"/>
        <w:szCs w:val="16"/>
      </w:rPr>
      <w:t>905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 w:rsidR="00DF30F3" w:rsidRPr="007D3E90">
      <w:rPr>
        <w:rFonts w:ascii="Arial" w:hAnsi="Arial" w:cs="Arial"/>
        <w:b/>
        <w:sz w:val="16"/>
        <w:szCs w:val="16"/>
      </w:rPr>
      <w:t xml:space="preserve">Page </w:t>
    </w:r>
    <w:r w:rsidR="00DF30F3" w:rsidRPr="007D3E90">
      <w:rPr>
        <w:rFonts w:ascii="Arial" w:hAnsi="Arial" w:cs="Arial"/>
        <w:b/>
        <w:sz w:val="16"/>
        <w:szCs w:val="16"/>
      </w:rPr>
      <w:fldChar w:fldCharType="begin"/>
    </w:r>
    <w:r w:rsidR="00DF30F3" w:rsidRPr="007D3E90">
      <w:rPr>
        <w:rFonts w:ascii="Arial" w:hAnsi="Arial" w:cs="Arial"/>
        <w:b/>
        <w:sz w:val="16"/>
        <w:szCs w:val="16"/>
      </w:rPr>
      <w:instrText xml:space="preserve"> PAGE </w:instrText>
    </w:r>
    <w:r w:rsidR="00DF30F3" w:rsidRPr="007D3E90">
      <w:rPr>
        <w:rFonts w:ascii="Arial" w:hAnsi="Arial" w:cs="Arial"/>
        <w:b/>
        <w:sz w:val="16"/>
        <w:szCs w:val="16"/>
      </w:rPr>
      <w:fldChar w:fldCharType="separate"/>
    </w:r>
    <w:r w:rsidR="0063299F">
      <w:rPr>
        <w:rFonts w:ascii="Arial" w:hAnsi="Arial" w:cs="Arial"/>
        <w:b/>
        <w:noProof/>
        <w:sz w:val="16"/>
        <w:szCs w:val="16"/>
      </w:rPr>
      <w:t>1</w:t>
    </w:r>
    <w:r w:rsidR="00DF30F3" w:rsidRPr="007D3E90">
      <w:rPr>
        <w:rFonts w:ascii="Arial" w:hAnsi="Arial" w:cs="Arial"/>
        <w:b/>
        <w:sz w:val="16"/>
        <w:szCs w:val="16"/>
      </w:rPr>
      <w:fldChar w:fldCharType="end"/>
    </w:r>
    <w:r w:rsidR="00DF30F3" w:rsidRPr="007D3E90">
      <w:rPr>
        <w:rFonts w:ascii="Arial" w:hAnsi="Arial" w:cs="Arial"/>
        <w:b/>
        <w:sz w:val="16"/>
        <w:szCs w:val="16"/>
      </w:rPr>
      <w:t xml:space="preserve"> of </w:t>
    </w:r>
    <w:r w:rsidR="00DF30F3" w:rsidRPr="007D3E90">
      <w:rPr>
        <w:rFonts w:ascii="Arial" w:hAnsi="Arial" w:cs="Arial"/>
        <w:b/>
        <w:sz w:val="16"/>
        <w:szCs w:val="16"/>
      </w:rPr>
      <w:fldChar w:fldCharType="begin"/>
    </w:r>
    <w:r w:rsidR="00DF30F3" w:rsidRPr="007D3E90">
      <w:rPr>
        <w:rFonts w:ascii="Arial" w:hAnsi="Arial" w:cs="Arial"/>
        <w:b/>
        <w:sz w:val="16"/>
        <w:szCs w:val="16"/>
      </w:rPr>
      <w:instrText xml:space="preserve"> NUMPAGES </w:instrText>
    </w:r>
    <w:r w:rsidR="00DF30F3" w:rsidRPr="007D3E90">
      <w:rPr>
        <w:rFonts w:ascii="Arial" w:hAnsi="Arial" w:cs="Arial"/>
        <w:b/>
        <w:sz w:val="16"/>
        <w:szCs w:val="16"/>
      </w:rPr>
      <w:fldChar w:fldCharType="separate"/>
    </w:r>
    <w:r w:rsidR="0063299F">
      <w:rPr>
        <w:rFonts w:ascii="Arial" w:hAnsi="Arial" w:cs="Arial"/>
        <w:b/>
        <w:noProof/>
        <w:sz w:val="16"/>
        <w:szCs w:val="16"/>
      </w:rPr>
      <w:t>4</w:t>
    </w:r>
    <w:r w:rsidR="00DF30F3" w:rsidRPr="007D3E90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740" w:rsidRDefault="00475740">
      <w:r>
        <w:separator/>
      </w:r>
    </w:p>
  </w:footnote>
  <w:footnote w:type="continuationSeparator" w:id="0">
    <w:p w:rsidR="00475740" w:rsidRDefault="00475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F3" w:rsidRDefault="00475740">
    <w:pPr>
      <w:pStyle w:val="Header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0;margin-top:0;width:557.2pt;height:839.75pt;z-index:-251657216;mso-position-horizontal:center;mso-position-horizontal-relative:margin;mso-position-vertical:center;mso-position-vertical-relative:margin" o:allowincell="f">
          <v:imagedata r:id="rId1" o:title="stationary_watermark2"/>
          <w10:wrap anchorx="margin" anchory="margin"/>
        </v:shape>
      </w:pict>
    </w:r>
    <w:r>
      <w:rPr>
        <w:noProof/>
        <w:lang w:eastAsia="ko-KR"/>
      </w:rPr>
      <w:pict>
        <v:shape id="_x0000_s2056" type="#_x0000_t75" style="position:absolute;margin-left:0;margin-top:0;width:471.85pt;height:711.1pt;z-index:-251659264;mso-position-horizontal:center;mso-position-horizontal-relative:margin;mso-position-vertical:center;mso-position-vertical-relative:margin" o:allowincell="f">
          <v:imagedata r:id="rId2" o:title="stationary_watermark"/>
          <w10:wrap anchorx="margin" anchory="margin"/>
        </v:shape>
      </w:pict>
    </w:r>
    <w:r>
      <w:rPr>
        <w:noProof/>
        <w:lang w:eastAsia="ko-KR"/>
      </w:rPr>
      <w:pict>
        <v:shape id="WordPictureWatermark2" o:spid="_x0000_s2053" type="#_x0000_t75" style="position:absolute;margin-left:0;margin-top:0;width:471.85pt;height:711.1pt;z-index:-251661312;mso-position-horizontal:center;mso-position-horizontal-relative:margin;mso-position-vertical:center;mso-position-vertical-relative:margin" o:allowincell="f">
          <v:imagedata r:id="rId2" o:title="stationary_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C21" w:rsidRDefault="007A33FD" w:rsidP="00153C21">
    <w:pPr>
      <w:pStyle w:val="Header"/>
      <w:tabs>
        <w:tab w:val="clear" w:pos="4320"/>
        <w:tab w:val="clear" w:pos="8640"/>
        <w:tab w:val="left" w:pos="374"/>
        <w:tab w:val="right" w:pos="9350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10C7BB15" wp14:editId="5960D13F">
          <wp:simplePos x="0" y="0"/>
          <wp:positionH relativeFrom="column">
            <wp:posOffset>4874089</wp:posOffset>
          </wp:positionH>
          <wp:positionV relativeFrom="paragraph">
            <wp:posOffset>-38100</wp:posOffset>
          </wp:positionV>
          <wp:extent cx="1404327" cy="916940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Thierry\Pictures\new logo GTIS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4327" cy="916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7A33FD" w:rsidRDefault="007A33FD" w:rsidP="00153C21">
    <w:pPr>
      <w:pStyle w:val="Header"/>
      <w:tabs>
        <w:tab w:val="clear" w:pos="4320"/>
        <w:tab w:val="clear" w:pos="8640"/>
        <w:tab w:val="left" w:pos="374"/>
        <w:tab w:val="right" w:pos="9350"/>
      </w:tabs>
    </w:pPr>
  </w:p>
  <w:p w:rsidR="00DF30F3" w:rsidRDefault="00153C21" w:rsidP="002E2962">
    <w:pPr>
      <w:pStyle w:val="Header"/>
      <w:tabs>
        <w:tab w:val="clear" w:pos="4320"/>
        <w:tab w:val="clear" w:pos="8640"/>
        <w:tab w:val="left" w:pos="2805"/>
        <w:tab w:val="right" w:pos="9350"/>
      </w:tabs>
      <w:rPr>
        <w:rFonts w:asciiTheme="minorHAnsi" w:hAnsiTheme="minorHAnsi" w:cstheme="minorHAnsi"/>
        <w:smallCaps/>
        <w:sz w:val="22"/>
        <w:szCs w:val="20"/>
      </w:rPr>
    </w:pPr>
    <w:r w:rsidRPr="007418D6">
      <w:rPr>
        <w:rFonts w:asciiTheme="minorHAnsi" w:hAnsiTheme="minorHAnsi" w:cstheme="minorHAnsi"/>
        <w:smallCaps/>
        <w:sz w:val="22"/>
        <w:szCs w:val="20"/>
      </w:rPr>
      <w:fldChar w:fldCharType="begin"/>
    </w:r>
    <w:r w:rsidRPr="007418D6">
      <w:rPr>
        <w:rFonts w:asciiTheme="minorHAnsi" w:hAnsiTheme="minorHAnsi" w:cstheme="minorHAnsi"/>
        <w:smallCaps/>
        <w:sz w:val="22"/>
        <w:szCs w:val="20"/>
        <w:lang w:val="fr-FR"/>
      </w:rPr>
      <w:instrText xml:space="preserve"> </w:instrText>
    </w:r>
    <w:r w:rsidR="007E02EF" w:rsidRPr="007418D6">
      <w:rPr>
        <w:rFonts w:asciiTheme="minorHAnsi" w:hAnsiTheme="minorHAnsi" w:cstheme="minorHAnsi"/>
        <w:smallCaps/>
        <w:sz w:val="22"/>
        <w:szCs w:val="20"/>
        <w:lang w:val="fr-FR"/>
      </w:rPr>
      <w:instrText>SUBJECT</w:instrText>
    </w:r>
    <w:r w:rsidRPr="007418D6">
      <w:rPr>
        <w:rFonts w:asciiTheme="minorHAnsi" w:hAnsiTheme="minorHAnsi" w:cstheme="minorHAnsi"/>
        <w:smallCaps/>
        <w:sz w:val="22"/>
        <w:szCs w:val="20"/>
        <w:lang w:val="fr-FR"/>
      </w:rPr>
      <w:instrText xml:space="preserve">  \* Caps  \* MERGEFORMAT </w:instrText>
    </w:r>
    <w:r w:rsidRPr="007418D6">
      <w:rPr>
        <w:rFonts w:asciiTheme="minorHAnsi" w:hAnsiTheme="minorHAnsi" w:cstheme="minorHAnsi"/>
        <w:smallCaps/>
        <w:sz w:val="22"/>
        <w:szCs w:val="20"/>
      </w:rPr>
      <w:fldChar w:fldCharType="separate"/>
    </w:r>
    <w:r w:rsidR="007E02EF" w:rsidRPr="007418D6">
      <w:rPr>
        <w:rFonts w:asciiTheme="minorHAnsi" w:hAnsiTheme="minorHAnsi" w:cstheme="minorHAnsi"/>
        <w:smallCaps/>
        <w:noProof/>
        <w:sz w:val="22"/>
        <w:szCs w:val="20"/>
        <w:lang w:val="fr-FR"/>
      </w:rPr>
      <w:t>Gti-Eng-Tek-Fiq - Gtis Fluids Engineering Questionnaire</w:t>
    </w:r>
    <w:r w:rsidRPr="007418D6">
      <w:rPr>
        <w:rFonts w:asciiTheme="minorHAnsi" w:hAnsiTheme="minorHAnsi" w:cstheme="minorHAnsi"/>
        <w:smallCaps/>
        <w:sz w:val="22"/>
        <w:szCs w:val="20"/>
      </w:rPr>
      <w:fldChar w:fldCharType="end"/>
    </w:r>
  </w:p>
  <w:p w:rsidR="007418D6" w:rsidRDefault="007418D6" w:rsidP="007418D6">
    <w:pPr>
      <w:pStyle w:val="Header"/>
      <w:tabs>
        <w:tab w:val="clear" w:pos="4320"/>
        <w:tab w:val="clear" w:pos="8640"/>
        <w:tab w:val="left" w:pos="2805"/>
        <w:tab w:val="right" w:pos="9350"/>
      </w:tabs>
      <w:rPr>
        <w:rFonts w:asciiTheme="minorHAnsi" w:hAnsiTheme="minorHAnsi" w:cstheme="minorHAnsi"/>
        <w:smallCaps/>
        <w:sz w:val="22"/>
        <w:szCs w:val="20"/>
      </w:rPr>
    </w:pPr>
    <w:r w:rsidRPr="007418D6">
      <w:rPr>
        <w:rFonts w:asciiTheme="minorHAnsi" w:hAnsiTheme="minorHAnsi" w:cstheme="minorHAnsi"/>
        <w:smallCaps/>
        <w:sz w:val="22"/>
        <w:szCs w:val="20"/>
      </w:rPr>
      <w:fldChar w:fldCharType="begin"/>
    </w:r>
    <w:r w:rsidRPr="007418D6">
      <w:rPr>
        <w:rFonts w:asciiTheme="minorHAnsi" w:hAnsiTheme="minorHAnsi" w:cstheme="minorHAnsi"/>
        <w:smallCaps/>
        <w:sz w:val="22"/>
        <w:szCs w:val="20"/>
        <w:lang w:val="fr-FR"/>
      </w:rPr>
      <w:instrText xml:space="preserve"> </w:instrText>
    </w:r>
    <w:r>
      <w:rPr>
        <w:rFonts w:asciiTheme="minorHAnsi" w:hAnsiTheme="minorHAnsi" w:cstheme="minorHAnsi"/>
        <w:smallCaps/>
        <w:sz w:val="22"/>
        <w:szCs w:val="20"/>
        <w:lang w:val="fr-FR"/>
      </w:rPr>
      <w:instrText>FILENAME</w:instrText>
    </w:r>
    <w:r w:rsidRPr="007418D6">
      <w:rPr>
        <w:rFonts w:asciiTheme="minorHAnsi" w:hAnsiTheme="minorHAnsi" w:cstheme="minorHAnsi"/>
        <w:smallCaps/>
        <w:sz w:val="22"/>
        <w:szCs w:val="20"/>
        <w:lang w:val="fr-FR"/>
      </w:rPr>
      <w:instrText xml:space="preserve">  \* Caps  \* MERGEFORMAT </w:instrText>
    </w:r>
    <w:r w:rsidRPr="007418D6">
      <w:rPr>
        <w:rFonts w:asciiTheme="minorHAnsi" w:hAnsiTheme="minorHAnsi" w:cstheme="minorHAnsi"/>
        <w:smallCaps/>
        <w:sz w:val="22"/>
        <w:szCs w:val="20"/>
      </w:rPr>
      <w:fldChar w:fldCharType="separate"/>
    </w:r>
    <w:r>
      <w:rPr>
        <w:rFonts w:asciiTheme="minorHAnsi" w:hAnsiTheme="minorHAnsi" w:cstheme="minorHAnsi"/>
        <w:smallCaps/>
        <w:noProof/>
        <w:sz w:val="22"/>
        <w:szCs w:val="20"/>
        <w:lang w:val="fr-FR"/>
      </w:rPr>
      <w:t>Gti-Eng-Tek-Fiq - Gtis Fluids Engineering Questionnaire</w:t>
    </w:r>
    <w:r w:rsidRPr="007418D6">
      <w:rPr>
        <w:rFonts w:asciiTheme="minorHAnsi" w:hAnsiTheme="minorHAnsi" w:cstheme="minorHAnsi"/>
        <w:smallCaps/>
        <w:sz w:val="22"/>
        <w:szCs w:val="20"/>
      </w:rPr>
      <w:fldChar w:fldCharType="end"/>
    </w:r>
  </w:p>
  <w:p w:rsidR="007418D6" w:rsidRPr="007418D6" w:rsidRDefault="007418D6" w:rsidP="002E2962">
    <w:pPr>
      <w:pStyle w:val="Header"/>
      <w:tabs>
        <w:tab w:val="clear" w:pos="4320"/>
        <w:tab w:val="clear" w:pos="8640"/>
        <w:tab w:val="left" w:pos="2805"/>
        <w:tab w:val="right" w:pos="9350"/>
      </w:tabs>
      <w:rPr>
        <w:rFonts w:asciiTheme="minorHAnsi" w:hAnsiTheme="minorHAnsi" w:cstheme="minorHAnsi"/>
        <w:smallCaps/>
        <w:sz w:val="22"/>
        <w:szCs w:val="20"/>
        <w:lang w:val="fr-F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F3" w:rsidRDefault="00475740">
    <w:pPr>
      <w:pStyle w:val="Header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0;margin-top:0;width:557.2pt;height:839.75pt;z-index:-251658240;mso-position-horizontal:center;mso-position-horizontal-relative:margin;mso-position-vertical:center;mso-position-vertical-relative:margin" o:allowincell="f">
          <v:imagedata r:id="rId1" o:title="stationary_watermark2"/>
          <w10:wrap anchorx="margin" anchory="margin"/>
        </v:shape>
      </w:pict>
    </w:r>
    <w:r>
      <w:rPr>
        <w:noProof/>
        <w:lang w:eastAsia="ko-KR"/>
      </w:rPr>
      <w:pict>
        <v:shape id="_x0000_s2055" type="#_x0000_t75" style="position:absolute;margin-left:0;margin-top:0;width:471.85pt;height:711.1pt;z-index:-251660288;mso-position-horizontal:center;mso-position-horizontal-relative:margin;mso-position-vertical:center;mso-position-vertical-relative:margin" o:allowincell="f">
          <v:imagedata r:id="rId2" o:title="stationary_watermark"/>
          <w10:wrap anchorx="margin" anchory="margin"/>
        </v:shape>
      </w:pict>
    </w:r>
    <w:r>
      <w:rPr>
        <w:noProof/>
        <w:lang w:eastAsia="ko-KR"/>
      </w:rPr>
      <w:pict>
        <v:shape id="WordPictureWatermark1" o:spid="_x0000_s2052" type="#_x0000_t75" style="position:absolute;margin-left:0;margin-top:0;width:471.85pt;height:711.1pt;z-index:-251662336;mso-position-horizontal:center;mso-position-horizontal-relative:margin;mso-position-vertical:center;mso-position-vertical-relative:margin" o:allowincell="f">
          <v:imagedata r:id="rId2" o:title="stationary_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01EEE4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C08FA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2B25E6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47E8D4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51E14C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646DD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BF23AC4"/>
    <w:lvl w:ilvl="0">
      <w:start w:val="1"/>
      <w:numFmt w:val="bullet"/>
      <w:pStyle w:val="ListBullet3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FE3922"/>
    <w:lvl w:ilvl="0">
      <w:start w:val="1"/>
      <w:numFmt w:val="bullet"/>
      <w:pStyle w:val="ListBullet2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</w:abstractNum>
  <w:abstractNum w:abstractNumId="8">
    <w:nsid w:val="FFFFFF88"/>
    <w:multiLevelType w:val="singleLevel"/>
    <w:tmpl w:val="CF2EC40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FFE1ED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52A5F1E"/>
    <w:multiLevelType w:val="singleLevel"/>
    <w:tmpl w:val="AB4AAACA"/>
    <w:lvl w:ilvl="0">
      <w:start w:val="1"/>
      <w:numFmt w:val="upperLetter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1">
    <w:nsid w:val="13B83D76"/>
    <w:multiLevelType w:val="hybridMultilevel"/>
    <w:tmpl w:val="2028E516"/>
    <w:lvl w:ilvl="0" w:tplc="11426DA0">
      <w:start w:val="1"/>
      <w:numFmt w:val="bullet"/>
      <w:pStyle w:val="TableBullet2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5035521"/>
    <w:multiLevelType w:val="singleLevel"/>
    <w:tmpl w:val="2AA8D832"/>
    <w:lvl w:ilvl="0">
      <w:start w:val="2"/>
      <w:numFmt w:val="upperLetter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3">
    <w:nsid w:val="22333523"/>
    <w:multiLevelType w:val="hybridMultilevel"/>
    <w:tmpl w:val="7EDAE5EE"/>
    <w:lvl w:ilvl="0" w:tplc="A64A0976">
      <w:start w:val="1"/>
      <w:numFmt w:val="decimal"/>
      <w:pStyle w:val="TableListNumber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B543BE"/>
    <w:multiLevelType w:val="hybridMultilevel"/>
    <w:tmpl w:val="23A4D6E2"/>
    <w:lvl w:ilvl="0" w:tplc="CB528FC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101812"/>
    <w:multiLevelType w:val="multilevel"/>
    <w:tmpl w:val="90404D8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60E6894"/>
    <w:multiLevelType w:val="hybridMultilevel"/>
    <w:tmpl w:val="3FCCEF4E"/>
    <w:lvl w:ilvl="0" w:tplc="31585BD4">
      <w:start w:val="1"/>
      <w:numFmt w:val="bullet"/>
      <w:lvlRestart w:val="0"/>
      <w:lvlText w:val="□"/>
      <w:lvlJc w:val="left"/>
      <w:pPr>
        <w:tabs>
          <w:tab w:val="num" w:pos="864"/>
        </w:tabs>
        <w:ind w:left="864" w:hanging="360"/>
      </w:pPr>
      <w:rPr>
        <w:rFonts w:ascii="Arial" w:hAnsi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17">
    <w:nsid w:val="37BD7F54"/>
    <w:multiLevelType w:val="hybridMultilevel"/>
    <w:tmpl w:val="B504CC18"/>
    <w:lvl w:ilvl="0" w:tplc="FB628E26">
      <w:start w:val="1"/>
      <w:numFmt w:val="bullet"/>
      <w:lvlText w:val="◊"/>
      <w:lvlJc w:val="left"/>
      <w:pPr>
        <w:tabs>
          <w:tab w:val="num" w:pos="1224"/>
        </w:tabs>
        <w:ind w:left="1224" w:firstLine="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837232"/>
    <w:multiLevelType w:val="hybridMultilevel"/>
    <w:tmpl w:val="5DF030F6"/>
    <w:lvl w:ilvl="0" w:tplc="64383F30">
      <w:start w:val="1"/>
      <w:numFmt w:val="decimal"/>
      <w:pStyle w:val="TableListNumber2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1E3C15"/>
    <w:multiLevelType w:val="hybridMultilevel"/>
    <w:tmpl w:val="6D9EE2D2"/>
    <w:lvl w:ilvl="0" w:tplc="AB58DDC0">
      <w:start w:val="1"/>
      <w:numFmt w:val="bullet"/>
      <w:lvlRestart w:val="0"/>
      <w:lvlText w:val="□"/>
      <w:lvlJc w:val="left"/>
      <w:pPr>
        <w:tabs>
          <w:tab w:val="num" w:pos="864"/>
        </w:tabs>
        <w:ind w:left="864" w:hanging="360"/>
      </w:pPr>
      <w:rPr>
        <w:rFonts w:ascii="Arial" w:hAnsi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5876296"/>
    <w:multiLevelType w:val="singleLevel"/>
    <w:tmpl w:val="AB4AAACA"/>
    <w:lvl w:ilvl="0">
      <w:start w:val="1"/>
      <w:numFmt w:val="upperLetter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1">
    <w:nsid w:val="558B0B37"/>
    <w:multiLevelType w:val="singleLevel"/>
    <w:tmpl w:val="F474CA36"/>
    <w:lvl w:ilvl="0">
      <w:start w:val="6"/>
      <w:numFmt w:val="upperLetter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2">
    <w:nsid w:val="63126CE0"/>
    <w:multiLevelType w:val="hybridMultilevel"/>
    <w:tmpl w:val="2C46F200"/>
    <w:lvl w:ilvl="0" w:tplc="0409000F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678236FA"/>
    <w:multiLevelType w:val="singleLevel"/>
    <w:tmpl w:val="8204797E"/>
    <w:lvl w:ilvl="0">
      <w:start w:val="1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cs="Times New Roman"/>
        <w:b w:val="0"/>
        <w:i w:val="0"/>
        <w:sz w:val="12"/>
      </w:rPr>
    </w:lvl>
  </w:abstractNum>
  <w:abstractNum w:abstractNumId="24">
    <w:nsid w:val="678E70FF"/>
    <w:multiLevelType w:val="hybridMultilevel"/>
    <w:tmpl w:val="F1724744"/>
    <w:lvl w:ilvl="0" w:tplc="A8E26EEC">
      <w:start w:val="1"/>
      <w:numFmt w:val="bullet"/>
      <w:lvlRestart w:val="0"/>
      <w:lvlText w:val="●"/>
      <w:lvlJc w:val="left"/>
      <w:pPr>
        <w:tabs>
          <w:tab w:val="num" w:pos="504"/>
        </w:tabs>
        <w:ind w:left="504" w:hanging="360"/>
      </w:pPr>
      <w:rPr>
        <w:rFonts w:ascii="Arial" w:hAnsi="Arial" w:hint="default"/>
        <w:color w:val="auto"/>
        <w:sz w:val="20"/>
      </w:rPr>
    </w:lvl>
    <w:lvl w:ilvl="1" w:tplc="79ECBDF0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92"/>
        </w:tabs>
        <w:ind w:left="61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12"/>
        </w:tabs>
        <w:ind w:left="69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32"/>
        </w:tabs>
        <w:ind w:left="7632" w:hanging="360"/>
      </w:pPr>
      <w:rPr>
        <w:rFonts w:ascii="Wingdings" w:hAnsi="Wingdings" w:hint="default"/>
      </w:rPr>
    </w:lvl>
  </w:abstractNum>
  <w:abstractNum w:abstractNumId="25">
    <w:nsid w:val="711A3DE1"/>
    <w:multiLevelType w:val="hybridMultilevel"/>
    <w:tmpl w:val="3598715C"/>
    <w:lvl w:ilvl="0" w:tplc="03984C34">
      <w:start w:val="1"/>
      <w:numFmt w:val="bullet"/>
      <w:pStyle w:val="Table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6"/>
  </w:num>
  <w:num w:numId="3">
    <w:abstractNumId w:val="17"/>
  </w:num>
  <w:num w:numId="4">
    <w:abstractNumId w:val="24"/>
  </w:num>
  <w:num w:numId="5">
    <w:abstractNumId w:val="19"/>
  </w:num>
  <w:num w:numId="6">
    <w:abstractNumId w:val="17"/>
  </w:num>
  <w:num w:numId="7">
    <w:abstractNumId w:val="24"/>
  </w:num>
  <w:num w:numId="8">
    <w:abstractNumId w:val="16"/>
  </w:num>
  <w:num w:numId="9">
    <w:abstractNumId w:val="17"/>
  </w:num>
  <w:num w:numId="10">
    <w:abstractNumId w:val="24"/>
  </w:num>
  <w:num w:numId="11">
    <w:abstractNumId w:val="16"/>
  </w:num>
  <w:num w:numId="12">
    <w:abstractNumId w:val="17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13"/>
  </w:num>
  <w:num w:numId="24">
    <w:abstractNumId w:val="18"/>
  </w:num>
  <w:num w:numId="25">
    <w:abstractNumId w:val="15"/>
  </w:num>
  <w:num w:numId="26">
    <w:abstractNumId w:val="25"/>
  </w:num>
  <w:num w:numId="27">
    <w:abstractNumId w:val="11"/>
  </w:num>
  <w:num w:numId="28">
    <w:abstractNumId w:val="22"/>
  </w:num>
  <w:num w:numId="29">
    <w:abstractNumId w:val="23"/>
  </w:num>
  <w:num w:numId="30">
    <w:abstractNumId w:val="12"/>
  </w:num>
  <w:num w:numId="31">
    <w:abstractNumId w:val="21"/>
  </w:num>
  <w:num w:numId="32">
    <w:abstractNumId w:val="10"/>
  </w:num>
  <w:num w:numId="33">
    <w:abstractNumId w:val="20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Full" w:cryptAlgorithmClass="hash" w:cryptAlgorithmType="typeAny" w:cryptAlgorithmSid="4" w:cryptSpinCount="100000" w:hash="aRp+zGVe8PDg2hX2unT40YN0kLY=" w:salt="hd7SWvDbGM7DhFb4qCUpEg=="/>
  <w:defaultTabStop w:val="720"/>
  <w:drawingGridHorizontalSpacing w:val="187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D57"/>
    <w:rsid w:val="00000AA0"/>
    <w:rsid w:val="00002097"/>
    <w:rsid w:val="00002925"/>
    <w:rsid w:val="0000355E"/>
    <w:rsid w:val="00003EEF"/>
    <w:rsid w:val="000048FF"/>
    <w:rsid w:val="00005204"/>
    <w:rsid w:val="00006F09"/>
    <w:rsid w:val="000073DA"/>
    <w:rsid w:val="0000770D"/>
    <w:rsid w:val="000078FB"/>
    <w:rsid w:val="00007FF4"/>
    <w:rsid w:val="0001130E"/>
    <w:rsid w:val="00012491"/>
    <w:rsid w:val="00012561"/>
    <w:rsid w:val="00012BBE"/>
    <w:rsid w:val="0001336F"/>
    <w:rsid w:val="0001374C"/>
    <w:rsid w:val="00014607"/>
    <w:rsid w:val="0001637E"/>
    <w:rsid w:val="0001712F"/>
    <w:rsid w:val="00017A79"/>
    <w:rsid w:val="00021B76"/>
    <w:rsid w:val="00021E15"/>
    <w:rsid w:val="00021F0F"/>
    <w:rsid w:val="00022BCE"/>
    <w:rsid w:val="00022BFA"/>
    <w:rsid w:val="00023710"/>
    <w:rsid w:val="0002513F"/>
    <w:rsid w:val="00025B04"/>
    <w:rsid w:val="00026BA0"/>
    <w:rsid w:val="00027824"/>
    <w:rsid w:val="00032927"/>
    <w:rsid w:val="00033EE0"/>
    <w:rsid w:val="00034136"/>
    <w:rsid w:val="00034E72"/>
    <w:rsid w:val="00036368"/>
    <w:rsid w:val="0003644A"/>
    <w:rsid w:val="00036FF1"/>
    <w:rsid w:val="0003792E"/>
    <w:rsid w:val="00037C1D"/>
    <w:rsid w:val="00037DE8"/>
    <w:rsid w:val="000403FA"/>
    <w:rsid w:val="000405FA"/>
    <w:rsid w:val="00041C09"/>
    <w:rsid w:val="00045605"/>
    <w:rsid w:val="00045C81"/>
    <w:rsid w:val="00046E10"/>
    <w:rsid w:val="00051818"/>
    <w:rsid w:val="0005544E"/>
    <w:rsid w:val="00055539"/>
    <w:rsid w:val="00055D8B"/>
    <w:rsid w:val="00057149"/>
    <w:rsid w:val="00057568"/>
    <w:rsid w:val="0005775C"/>
    <w:rsid w:val="0005787A"/>
    <w:rsid w:val="000604A3"/>
    <w:rsid w:val="00061ED2"/>
    <w:rsid w:val="000633B8"/>
    <w:rsid w:val="00064064"/>
    <w:rsid w:val="000641A4"/>
    <w:rsid w:val="00064891"/>
    <w:rsid w:val="0006523E"/>
    <w:rsid w:val="00065AE0"/>
    <w:rsid w:val="00065E9B"/>
    <w:rsid w:val="0007016B"/>
    <w:rsid w:val="00071044"/>
    <w:rsid w:val="00071196"/>
    <w:rsid w:val="00072F5F"/>
    <w:rsid w:val="00074CA3"/>
    <w:rsid w:val="00074EEE"/>
    <w:rsid w:val="00075221"/>
    <w:rsid w:val="00076648"/>
    <w:rsid w:val="00082405"/>
    <w:rsid w:val="000824D6"/>
    <w:rsid w:val="00084093"/>
    <w:rsid w:val="0008435A"/>
    <w:rsid w:val="000846D5"/>
    <w:rsid w:val="000860F5"/>
    <w:rsid w:val="0008736D"/>
    <w:rsid w:val="0009057B"/>
    <w:rsid w:val="00090BF7"/>
    <w:rsid w:val="0009449D"/>
    <w:rsid w:val="00097793"/>
    <w:rsid w:val="000A0CDA"/>
    <w:rsid w:val="000A1519"/>
    <w:rsid w:val="000A6AFB"/>
    <w:rsid w:val="000B1788"/>
    <w:rsid w:val="000B2A14"/>
    <w:rsid w:val="000B366D"/>
    <w:rsid w:val="000B47F0"/>
    <w:rsid w:val="000B4BE2"/>
    <w:rsid w:val="000B6887"/>
    <w:rsid w:val="000B7F1D"/>
    <w:rsid w:val="000B7F81"/>
    <w:rsid w:val="000C2162"/>
    <w:rsid w:val="000C22B4"/>
    <w:rsid w:val="000C43C9"/>
    <w:rsid w:val="000C59F3"/>
    <w:rsid w:val="000C5E47"/>
    <w:rsid w:val="000C605E"/>
    <w:rsid w:val="000C695A"/>
    <w:rsid w:val="000C7231"/>
    <w:rsid w:val="000C7A97"/>
    <w:rsid w:val="000C7C5B"/>
    <w:rsid w:val="000D09AC"/>
    <w:rsid w:val="000D26CB"/>
    <w:rsid w:val="000D3DF6"/>
    <w:rsid w:val="000D4C2A"/>
    <w:rsid w:val="000D5940"/>
    <w:rsid w:val="000D5B9A"/>
    <w:rsid w:val="000D6E2D"/>
    <w:rsid w:val="000D7E03"/>
    <w:rsid w:val="000E1C51"/>
    <w:rsid w:val="000E3BAB"/>
    <w:rsid w:val="000E452A"/>
    <w:rsid w:val="000E5B89"/>
    <w:rsid w:val="000E6027"/>
    <w:rsid w:val="000E64EC"/>
    <w:rsid w:val="000E72FF"/>
    <w:rsid w:val="000F02F7"/>
    <w:rsid w:val="000F35EF"/>
    <w:rsid w:val="000F3A0B"/>
    <w:rsid w:val="000F637A"/>
    <w:rsid w:val="00100119"/>
    <w:rsid w:val="00101A16"/>
    <w:rsid w:val="00102237"/>
    <w:rsid w:val="00102F3A"/>
    <w:rsid w:val="00103A8F"/>
    <w:rsid w:val="001040C1"/>
    <w:rsid w:val="00104172"/>
    <w:rsid w:val="00104EE0"/>
    <w:rsid w:val="00106135"/>
    <w:rsid w:val="001135F8"/>
    <w:rsid w:val="00114299"/>
    <w:rsid w:val="00115C72"/>
    <w:rsid w:val="001218C0"/>
    <w:rsid w:val="0012365A"/>
    <w:rsid w:val="00123D40"/>
    <w:rsid w:val="00124D28"/>
    <w:rsid w:val="001258CE"/>
    <w:rsid w:val="00125F28"/>
    <w:rsid w:val="0012628B"/>
    <w:rsid w:val="00126540"/>
    <w:rsid w:val="00126870"/>
    <w:rsid w:val="001305A6"/>
    <w:rsid w:val="00130D53"/>
    <w:rsid w:val="001318BE"/>
    <w:rsid w:val="00131A0F"/>
    <w:rsid w:val="00131FB4"/>
    <w:rsid w:val="001321B1"/>
    <w:rsid w:val="00132545"/>
    <w:rsid w:val="00132B39"/>
    <w:rsid w:val="00133246"/>
    <w:rsid w:val="00133330"/>
    <w:rsid w:val="0013491B"/>
    <w:rsid w:val="00136DD7"/>
    <w:rsid w:val="00136DE5"/>
    <w:rsid w:val="001407C5"/>
    <w:rsid w:val="0014087C"/>
    <w:rsid w:val="001429D5"/>
    <w:rsid w:val="001438A7"/>
    <w:rsid w:val="00144B8F"/>
    <w:rsid w:val="00145182"/>
    <w:rsid w:val="001512DF"/>
    <w:rsid w:val="00151915"/>
    <w:rsid w:val="001520B1"/>
    <w:rsid w:val="001522D6"/>
    <w:rsid w:val="00153527"/>
    <w:rsid w:val="00153C21"/>
    <w:rsid w:val="00154FD4"/>
    <w:rsid w:val="00155D25"/>
    <w:rsid w:val="00156AFD"/>
    <w:rsid w:val="0015717A"/>
    <w:rsid w:val="00157A32"/>
    <w:rsid w:val="001612EA"/>
    <w:rsid w:val="00161BC7"/>
    <w:rsid w:val="00161C71"/>
    <w:rsid w:val="0016259C"/>
    <w:rsid w:val="00163A9A"/>
    <w:rsid w:val="00164EE6"/>
    <w:rsid w:val="0016558D"/>
    <w:rsid w:val="001656A2"/>
    <w:rsid w:val="00166239"/>
    <w:rsid w:val="001672B6"/>
    <w:rsid w:val="0017321D"/>
    <w:rsid w:val="00173548"/>
    <w:rsid w:val="00173990"/>
    <w:rsid w:val="00173E13"/>
    <w:rsid w:val="00174C6A"/>
    <w:rsid w:val="00175893"/>
    <w:rsid w:val="00175FE7"/>
    <w:rsid w:val="0017613F"/>
    <w:rsid w:val="0017621F"/>
    <w:rsid w:val="00177283"/>
    <w:rsid w:val="00184413"/>
    <w:rsid w:val="001844F3"/>
    <w:rsid w:val="00184837"/>
    <w:rsid w:val="00184F7A"/>
    <w:rsid w:val="00186ADD"/>
    <w:rsid w:val="00187D8B"/>
    <w:rsid w:val="001900F6"/>
    <w:rsid w:val="001910D9"/>
    <w:rsid w:val="00191300"/>
    <w:rsid w:val="00191B06"/>
    <w:rsid w:val="0019236F"/>
    <w:rsid w:val="00192C50"/>
    <w:rsid w:val="00192E59"/>
    <w:rsid w:val="001932B3"/>
    <w:rsid w:val="00193B18"/>
    <w:rsid w:val="001943D6"/>
    <w:rsid w:val="00194562"/>
    <w:rsid w:val="00195144"/>
    <w:rsid w:val="00195735"/>
    <w:rsid w:val="00195DC9"/>
    <w:rsid w:val="00197539"/>
    <w:rsid w:val="001A1457"/>
    <w:rsid w:val="001A1702"/>
    <w:rsid w:val="001A5B53"/>
    <w:rsid w:val="001A5B7B"/>
    <w:rsid w:val="001A65D8"/>
    <w:rsid w:val="001A7669"/>
    <w:rsid w:val="001A78C3"/>
    <w:rsid w:val="001B17FB"/>
    <w:rsid w:val="001B2791"/>
    <w:rsid w:val="001B3C13"/>
    <w:rsid w:val="001B3C3F"/>
    <w:rsid w:val="001B5C7F"/>
    <w:rsid w:val="001B5D99"/>
    <w:rsid w:val="001B5E02"/>
    <w:rsid w:val="001B714C"/>
    <w:rsid w:val="001B755F"/>
    <w:rsid w:val="001B7BC7"/>
    <w:rsid w:val="001C6AEF"/>
    <w:rsid w:val="001D032D"/>
    <w:rsid w:val="001D0819"/>
    <w:rsid w:val="001D0929"/>
    <w:rsid w:val="001D13CE"/>
    <w:rsid w:val="001D18B0"/>
    <w:rsid w:val="001D3922"/>
    <w:rsid w:val="001D4971"/>
    <w:rsid w:val="001D5701"/>
    <w:rsid w:val="001D6888"/>
    <w:rsid w:val="001D75EE"/>
    <w:rsid w:val="001E17F0"/>
    <w:rsid w:val="001E18E8"/>
    <w:rsid w:val="001E2357"/>
    <w:rsid w:val="001E2441"/>
    <w:rsid w:val="001E24DC"/>
    <w:rsid w:val="001E3AFF"/>
    <w:rsid w:val="001E4222"/>
    <w:rsid w:val="001E70CA"/>
    <w:rsid w:val="001E7F29"/>
    <w:rsid w:val="001F06B2"/>
    <w:rsid w:val="001F0983"/>
    <w:rsid w:val="001F0C1D"/>
    <w:rsid w:val="001F0C90"/>
    <w:rsid w:val="001F0F5E"/>
    <w:rsid w:val="001F1547"/>
    <w:rsid w:val="001F2C5D"/>
    <w:rsid w:val="001F2E86"/>
    <w:rsid w:val="001F32A4"/>
    <w:rsid w:val="001F412D"/>
    <w:rsid w:val="001F4526"/>
    <w:rsid w:val="001F57B3"/>
    <w:rsid w:val="001F57CD"/>
    <w:rsid w:val="00201E11"/>
    <w:rsid w:val="002038E4"/>
    <w:rsid w:val="002056B2"/>
    <w:rsid w:val="00205B26"/>
    <w:rsid w:val="002103EE"/>
    <w:rsid w:val="00210FD0"/>
    <w:rsid w:val="00212A5D"/>
    <w:rsid w:val="00212C78"/>
    <w:rsid w:val="00212DCA"/>
    <w:rsid w:val="00213CC8"/>
    <w:rsid w:val="00214ADC"/>
    <w:rsid w:val="00214DD9"/>
    <w:rsid w:val="00215332"/>
    <w:rsid w:val="002167CE"/>
    <w:rsid w:val="00216EA8"/>
    <w:rsid w:val="00216EE9"/>
    <w:rsid w:val="0021743E"/>
    <w:rsid w:val="00221870"/>
    <w:rsid w:val="00222470"/>
    <w:rsid w:val="00222B23"/>
    <w:rsid w:val="00223688"/>
    <w:rsid w:val="002250B7"/>
    <w:rsid w:val="00225A67"/>
    <w:rsid w:val="002268D5"/>
    <w:rsid w:val="002316E9"/>
    <w:rsid w:val="00231CB5"/>
    <w:rsid w:val="00231E86"/>
    <w:rsid w:val="00233BEB"/>
    <w:rsid w:val="00233F39"/>
    <w:rsid w:val="002375B5"/>
    <w:rsid w:val="00237ACA"/>
    <w:rsid w:val="00241758"/>
    <w:rsid w:val="0024205E"/>
    <w:rsid w:val="00243DBA"/>
    <w:rsid w:val="0024424B"/>
    <w:rsid w:val="0024443D"/>
    <w:rsid w:val="002464B4"/>
    <w:rsid w:val="00247F9A"/>
    <w:rsid w:val="00250D79"/>
    <w:rsid w:val="00252242"/>
    <w:rsid w:val="002537C7"/>
    <w:rsid w:val="00255096"/>
    <w:rsid w:val="002553A1"/>
    <w:rsid w:val="00256056"/>
    <w:rsid w:val="00256402"/>
    <w:rsid w:val="0025675B"/>
    <w:rsid w:val="002568D8"/>
    <w:rsid w:val="0025713D"/>
    <w:rsid w:val="002618B7"/>
    <w:rsid w:val="00262C59"/>
    <w:rsid w:val="00263A71"/>
    <w:rsid w:val="00264C34"/>
    <w:rsid w:val="00266E66"/>
    <w:rsid w:val="002674F1"/>
    <w:rsid w:val="0027081B"/>
    <w:rsid w:val="002711DD"/>
    <w:rsid w:val="002717EF"/>
    <w:rsid w:val="00273245"/>
    <w:rsid w:val="00275B88"/>
    <w:rsid w:val="00277B8F"/>
    <w:rsid w:val="00280533"/>
    <w:rsid w:val="00281278"/>
    <w:rsid w:val="002823CA"/>
    <w:rsid w:val="0028373C"/>
    <w:rsid w:val="002853EA"/>
    <w:rsid w:val="00285708"/>
    <w:rsid w:val="00286CE6"/>
    <w:rsid w:val="00287721"/>
    <w:rsid w:val="00290730"/>
    <w:rsid w:val="002909E4"/>
    <w:rsid w:val="00290CC3"/>
    <w:rsid w:val="0029125A"/>
    <w:rsid w:val="00291293"/>
    <w:rsid w:val="00294B23"/>
    <w:rsid w:val="00294D19"/>
    <w:rsid w:val="00295165"/>
    <w:rsid w:val="00295AC2"/>
    <w:rsid w:val="00296D58"/>
    <w:rsid w:val="002979D5"/>
    <w:rsid w:val="002A0687"/>
    <w:rsid w:val="002A21E3"/>
    <w:rsid w:val="002A3318"/>
    <w:rsid w:val="002A4924"/>
    <w:rsid w:val="002A6ED5"/>
    <w:rsid w:val="002A74C6"/>
    <w:rsid w:val="002B14B4"/>
    <w:rsid w:val="002B3A1E"/>
    <w:rsid w:val="002B4033"/>
    <w:rsid w:val="002B4C70"/>
    <w:rsid w:val="002B4F1E"/>
    <w:rsid w:val="002B603F"/>
    <w:rsid w:val="002B6A8E"/>
    <w:rsid w:val="002C12EC"/>
    <w:rsid w:val="002C28E2"/>
    <w:rsid w:val="002C2FF0"/>
    <w:rsid w:val="002C3C15"/>
    <w:rsid w:val="002C59B3"/>
    <w:rsid w:val="002C621A"/>
    <w:rsid w:val="002C7218"/>
    <w:rsid w:val="002C795A"/>
    <w:rsid w:val="002C7EDE"/>
    <w:rsid w:val="002D25CC"/>
    <w:rsid w:val="002D2D2B"/>
    <w:rsid w:val="002D2DCF"/>
    <w:rsid w:val="002D3776"/>
    <w:rsid w:val="002E04A5"/>
    <w:rsid w:val="002E1688"/>
    <w:rsid w:val="002E1902"/>
    <w:rsid w:val="002E2962"/>
    <w:rsid w:val="002E29EA"/>
    <w:rsid w:val="002E375A"/>
    <w:rsid w:val="002E3788"/>
    <w:rsid w:val="002E7672"/>
    <w:rsid w:val="002F1776"/>
    <w:rsid w:val="002F1C79"/>
    <w:rsid w:val="002F28A6"/>
    <w:rsid w:val="002F2E65"/>
    <w:rsid w:val="002F2F2A"/>
    <w:rsid w:val="002F4A83"/>
    <w:rsid w:val="002F7228"/>
    <w:rsid w:val="002F78BA"/>
    <w:rsid w:val="003008BF"/>
    <w:rsid w:val="00300F65"/>
    <w:rsid w:val="00301A41"/>
    <w:rsid w:val="00301A61"/>
    <w:rsid w:val="00302309"/>
    <w:rsid w:val="003032FA"/>
    <w:rsid w:val="003038C5"/>
    <w:rsid w:val="00303EF2"/>
    <w:rsid w:val="00306C3E"/>
    <w:rsid w:val="00306F85"/>
    <w:rsid w:val="0031058E"/>
    <w:rsid w:val="0031125A"/>
    <w:rsid w:val="00311ECC"/>
    <w:rsid w:val="00311F4E"/>
    <w:rsid w:val="00314ADB"/>
    <w:rsid w:val="003151D9"/>
    <w:rsid w:val="003152D0"/>
    <w:rsid w:val="00315A09"/>
    <w:rsid w:val="00315F68"/>
    <w:rsid w:val="00316CB0"/>
    <w:rsid w:val="00321B79"/>
    <w:rsid w:val="00323C94"/>
    <w:rsid w:val="00325A1F"/>
    <w:rsid w:val="00332F1C"/>
    <w:rsid w:val="00333B90"/>
    <w:rsid w:val="00336FD9"/>
    <w:rsid w:val="00337885"/>
    <w:rsid w:val="00343024"/>
    <w:rsid w:val="003453D8"/>
    <w:rsid w:val="003457C3"/>
    <w:rsid w:val="00347A9C"/>
    <w:rsid w:val="00350540"/>
    <w:rsid w:val="00350E03"/>
    <w:rsid w:val="0035289D"/>
    <w:rsid w:val="00352908"/>
    <w:rsid w:val="00352927"/>
    <w:rsid w:val="00352EBF"/>
    <w:rsid w:val="0035301F"/>
    <w:rsid w:val="00354204"/>
    <w:rsid w:val="0035676A"/>
    <w:rsid w:val="00357AAA"/>
    <w:rsid w:val="00357F7F"/>
    <w:rsid w:val="00362085"/>
    <w:rsid w:val="00365103"/>
    <w:rsid w:val="00366CA6"/>
    <w:rsid w:val="00366D63"/>
    <w:rsid w:val="003705B2"/>
    <w:rsid w:val="003707AF"/>
    <w:rsid w:val="0037098A"/>
    <w:rsid w:val="00371A94"/>
    <w:rsid w:val="00372648"/>
    <w:rsid w:val="003737CF"/>
    <w:rsid w:val="003750D6"/>
    <w:rsid w:val="00375748"/>
    <w:rsid w:val="00381351"/>
    <w:rsid w:val="003813A6"/>
    <w:rsid w:val="00382B4E"/>
    <w:rsid w:val="00383F63"/>
    <w:rsid w:val="003863F0"/>
    <w:rsid w:val="00387705"/>
    <w:rsid w:val="00390AFF"/>
    <w:rsid w:val="00391615"/>
    <w:rsid w:val="00392536"/>
    <w:rsid w:val="003928F5"/>
    <w:rsid w:val="003933AC"/>
    <w:rsid w:val="00393989"/>
    <w:rsid w:val="00393F41"/>
    <w:rsid w:val="003948F5"/>
    <w:rsid w:val="00394DD6"/>
    <w:rsid w:val="0039567F"/>
    <w:rsid w:val="003959A2"/>
    <w:rsid w:val="003972B0"/>
    <w:rsid w:val="00397605"/>
    <w:rsid w:val="003A22D4"/>
    <w:rsid w:val="003A3E3C"/>
    <w:rsid w:val="003A4C55"/>
    <w:rsid w:val="003A5DEF"/>
    <w:rsid w:val="003A5F5D"/>
    <w:rsid w:val="003A7761"/>
    <w:rsid w:val="003B0739"/>
    <w:rsid w:val="003B0D40"/>
    <w:rsid w:val="003B17C7"/>
    <w:rsid w:val="003B1F31"/>
    <w:rsid w:val="003B2B3E"/>
    <w:rsid w:val="003B2D67"/>
    <w:rsid w:val="003B509B"/>
    <w:rsid w:val="003B526A"/>
    <w:rsid w:val="003B6764"/>
    <w:rsid w:val="003B7D18"/>
    <w:rsid w:val="003C116E"/>
    <w:rsid w:val="003C1192"/>
    <w:rsid w:val="003C3BA4"/>
    <w:rsid w:val="003C6FD9"/>
    <w:rsid w:val="003C753F"/>
    <w:rsid w:val="003D073D"/>
    <w:rsid w:val="003D09F2"/>
    <w:rsid w:val="003D1E38"/>
    <w:rsid w:val="003D2473"/>
    <w:rsid w:val="003D345C"/>
    <w:rsid w:val="003D3CCD"/>
    <w:rsid w:val="003D3D56"/>
    <w:rsid w:val="003D436B"/>
    <w:rsid w:val="003D637F"/>
    <w:rsid w:val="003E0380"/>
    <w:rsid w:val="003E0B56"/>
    <w:rsid w:val="003E1295"/>
    <w:rsid w:val="003E17DC"/>
    <w:rsid w:val="003E2B72"/>
    <w:rsid w:val="003E3206"/>
    <w:rsid w:val="003E5FD6"/>
    <w:rsid w:val="003E6859"/>
    <w:rsid w:val="003E7B72"/>
    <w:rsid w:val="003F04BB"/>
    <w:rsid w:val="003F114A"/>
    <w:rsid w:val="003F14C4"/>
    <w:rsid w:val="003F4C25"/>
    <w:rsid w:val="003F5267"/>
    <w:rsid w:val="003F60A7"/>
    <w:rsid w:val="003F65E8"/>
    <w:rsid w:val="003F76AF"/>
    <w:rsid w:val="003F7B73"/>
    <w:rsid w:val="00402704"/>
    <w:rsid w:val="00403A4E"/>
    <w:rsid w:val="00404246"/>
    <w:rsid w:val="00404C47"/>
    <w:rsid w:val="004050F1"/>
    <w:rsid w:val="004053D0"/>
    <w:rsid w:val="00405EC6"/>
    <w:rsid w:val="00406898"/>
    <w:rsid w:val="0040767C"/>
    <w:rsid w:val="00407AF5"/>
    <w:rsid w:val="00410050"/>
    <w:rsid w:val="00411217"/>
    <w:rsid w:val="00411579"/>
    <w:rsid w:val="00414063"/>
    <w:rsid w:val="004142E1"/>
    <w:rsid w:val="0041444A"/>
    <w:rsid w:val="00415FD7"/>
    <w:rsid w:val="0041656D"/>
    <w:rsid w:val="00416E3D"/>
    <w:rsid w:val="00421F74"/>
    <w:rsid w:val="00422E8E"/>
    <w:rsid w:val="0042375F"/>
    <w:rsid w:val="00425A40"/>
    <w:rsid w:val="00426108"/>
    <w:rsid w:val="00426187"/>
    <w:rsid w:val="00426273"/>
    <w:rsid w:val="00426FB5"/>
    <w:rsid w:val="00427B75"/>
    <w:rsid w:val="00427D9B"/>
    <w:rsid w:val="004308B5"/>
    <w:rsid w:val="004328B7"/>
    <w:rsid w:val="00432B4C"/>
    <w:rsid w:val="00432D8F"/>
    <w:rsid w:val="0043607C"/>
    <w:rsid w:val="00437337"/>
    <w:rsid w:val="0043779F"/>
    <w:rsid w:val="00437AA8"/>
    <w:rsid w:val="00437B4E"/>
    <w:rsid w:val="00437EAB"/>
    <w:rsid w:val="00437F20"/>
    <w:rsid w:val="0044039E"/>
    <w:rsid w:val="00441166"/>
    <w:rsid w:val="0044260E"/>
    <w:rsid w:val="00442C75"/>
    <w:rsid w:val="00444A25"/>
    <w:rsid w:val="00444B9D"/>
    <w:rsid w:val="00450D1C"/>
    <w:rsid w:val="0045126B"/>
    <w:rsid w:val="00454D33"/>
    <w:rsid w:val="00456F96"/>
    <w:rsid w:val="00460987"/>
    <w:rsid w:val="0046301B"/>
    <w:rsid w:val="00463720"/>
    <w:rsid w:val="004641DF"/>
    <w:rsid w:val="00464B9D"/>
    <w:rsid w:val="00464D57"/>
    <w:rsid w:val="00464D83"/>
    <w:rsid w:val="00465001"/>
    <w:rsid w:val="00465584"/>
    <w:rsid w:val="004658C7"/>
    <w:rsid w:val="00467751"/>
    <w:rsid w:val="00471381"/>
    <w:rsid w:val="00472326"/>
    <w:rsid w:val="00473013"/>
    <w:rsid w:val="00473B01"/>
    <w:rsid w:val="00475740"/>
    <w:rsid w:val="00475FC1"/>
    <w:rsid w:val="0047725D"/>
    <w:rsid w:val="00480692"/>
    <w:rsid w:val="00481D6A"/>
    <w:rsid w:val="004835C7"/>
    <w:rsid w:val="00483CDF"/>
    <w:rsid w:val="004842E7"/>
    <w:rsid w:val="00485C37"/>
    <w:rsid w:val="00486254"/>
    <w:rsid w:val="0048730E"/>
    <w:rsid w:val="00493143"/>
    <w:rsid w:val="00493FE0"/>
    <w:rsid w:val="00494B32"/>
    <w:rsid w:val="00494D0D"/>
    <w:rsid w:val="004960AE"/>
    <w:rsid w:val="00496100"/>
    <w:rsid w:val="0049674D"/>
    <w:rsid w:val="0049730B"/>
    <w:rsid w:val="00497C9D"/>
    <w:rsid w:val="00497DAD"/>
    <w:rsid w:val="004A062A"/>
    <w:rsid w:val="004A2344"/>
    <w:rsid w:val="004A2C53"/>
    <w:rsid w:val="004A3D4C"/>
    <w:rsid w:val="004A4141"/>
    <w:rsid w:val="004A44F7"/>
    <w:rsid w:val="004A4621"/>
    <w:rsid w:val="004A5CD7"/>
    <w:rsid w:val="004A77E6"/>
    <w:rsid w:val="004B0BD0"/>
    <w:rsid w:val="004B121B"/>
    <w:rsid w:val="004B2CB5"/>
    <w:rsid w:val="004B3747"/>
    <w:rsid w:val="004B3CA6"/>
    <w:rsid w:val="004B3E02"/>
    <w:rsid w:val="004B4269"/>
    <w:rsid w:val="004B4778"/>
    <w:rsid w:val="004B4F59"/>
    <w:rsid w:val="004B60BA"/>
    <w:rsid w:val="004C12D1"/>
    <w:rsid w:val="004C2D0D"/>
    <w:rsid w:val="004C480F"/>
    <w:rsid w:val="004C500B"/>
    <w:rsid w:val="004C5BAD"/>
    <w:rsid w:val="004C640D"/>
    <w:rsid w:val="004C65FE"/>
    <w:rsid w:val="004C67D3"/>
    <w:rsid w:val="004C6CF2"/>
    <w:rsid w:val="004C7A3F"/>
    <w:rsid w:val="004D5D6E"/>
    <w:rsid w:val="004D7E70"/>
    <w:rsid w:val="004E08A3"/>
    <w:rsid w:val="004E22A7"/>
    <w:rsid w:val="004E22ED"/>
    <w:rsid w:val="004E2C23"/>
    <w:rsid w:val="004E2F9B"/>
    <w:rsid w:val="004E3A2B"/>
    <w:rsid w:val="004E3C57"/>
    <w:rsid w:val="004E4A1A"/>
    <w:rsid w:val="004E66B7"/>
    <w:rsid w:val="004E688F"/>
    <w:rsid w:val="004E6BC7"/>
    <w:rsid w:val="004E6EB3"/>
    <w:rsid w:val="004E7CD6"/>
    <w:rsid w:val="004F0792"/>
    <w:rsid w:val="004F0B4C"/>
    <w:rsid w:val="004F131B"/>
    <w:rsid w:val="004F1429"/>
    <w:rsid w:val="004F2313"/>
    <w:rsid w:val="004F24C8"/>
    <w:rsid w:val="004F5F46"/>
    <w:rsid w:val="004F6DA2"/>
    <w:rsid w:val="004F7EEC"/>
    <w:rsid w:val="005025FD"/>
    <w:rsid w:val="005035BA"/>
    <w:rsid w:val="0050407A"/>
    <w:rsid w:val="00505554"/>
    <w:rsid w:val="00506D14"/>
    <w:rsid w:val="005073F0"/>
    <w:rsid w:val="005075DC"/>
    <w:rsid w:val="00507A11"/>
    <w:rsid w:val="00510651"/>
    <w:rsid w:val="00510665"/>
    <w:rsid w:val="0051254D"/>
    <w:rsid w:val="00513856"/>
    <w:rsid w:val="00513C35"/>
    <w:rsid w:val="00515B41"/>
    <w:rsid w:val="005169A9"/>
    <w:rsid w:val="00516E51"/>
    <w:rsid w:val="00520066"/>
    <w:rsid w:val="00522877"/>
    <w:rsid w:val="005241A0"/>
    <w:rsid w:val="005266B3"/>
    <w:rsid w:val="005273FB"/>
    <w:rsid w:val="0053181C"/>
    <w:rsid w:val="00531E6B"/>
    <w:rsid w:val="00532267"/>
    <w:rsid w:val="00533255"/>
    <w:rsid w:val="00533DF0"/>
    <w:rsid w:val="00534773"/>
    <w:rsid w:val="005361C0"/>
    <w:rsid w:val="00537871"/>
    <w:rsid w:val="00541579"/>
    <w:rsid w:val="00541BE6"/>
    <w:rsid w:val="005420F0"/>
    <w:rsid w:val="0054240C"/>
    <w:rsid w:val="00542B51"/>
    <w:rsid w:val="005432F4"/>
    <w:rsid w:val="0054561A"/>
    <w:rsid w:val="005472F7"/>
    <w:rsid w:val="005477A4"/>
    <w:rsid w:val="00552970"/>
    <w:rsid w:val="0055315A"/>
    <w:rsid w:val="00553778"/>
    <w:rsid w:val="00556939"/>
    <w:rsid w:val="00560E0E"/>
    <w:rsid w:val="00560F4D"/>
    <w:rsid w:val="005611C1"/>
    <w:rsid w:val="00562A94"/>
    <w:rsid w:val="00565050"/>
    <w:rsid w:val="005653E4"/>
    <w:rsid w:val="00574258"/>
    <w:rsid w:val="0057450B"/>
    <w:rsid w:val="005754FC"/>
    <w:rsid w:val="0057570D"/>
    <w:rsid w:val="00576308"/>
    <w:rsid w:val="00577373"/>
    <w:rsid w:val="00577C0C"/>
    <w:rsid w:val="00577E0E"/>
    <w:rsid w:val="00581F86"/>
    <w:rsid w:val="00583539"/>
    <w:rsid w:val="005844EE"/>
    <w:rsid w:val="005846ED"/>
    <w:rsid w:val="0058716C"/>
    <w:rsid w:val="00587212"/>
    <w:rsid w:val="00587B6C"/>
    <w:rsid w:val="005909FE"/>
    <w:rsid w:val="00590ACF"/>
    <w:rsid w:val="00591A9C"/>
    <w:rsid w:val="00593D51"/>
    <w:rsid w:val="00594D39"/>
    <w:rsid w:val="00596EF9"/>
    <w:rsid w:val="00596FA6"/>
    <w:rsid w:val="00597FD9"/>
    <w:rsid w:val="005A0838"/>
    <w:rsid w:val="005A182E"/>
    <w:rsid w:val="005A2925"/>
    <w:rsid w:val="005A2B11"/>
    <w:rsid w:val="005A61A0"/>
    <w:rsid w:val="005B28E6"/>
    <w:rsid w:val="005B2FD9"/>
    <w:rsid w:val="005B2FE5"/>
    <w:rsid w:val="005B301F"/>
    <w:rsid w:val="005B7B69"/>
    <w:rsid w:val="005B7CD6"/>
    <w:rsid w:val="005C014C"/>
    <w:rsid w:val="005C2B33"/>
    <w:rsid w:val="005C4551"/>
    <w:rsid w:val="005C526C"/>
    <w:rsid w:val="005D163F"/>
    <w:rsid w:val="005D1AED"/>
    <w:rsid w:val="005D24B0"/>
    <w:rsid w:val="005D26A7"/>
    <w:rsid w:val="005D26BF"/>
    <w:rsid w:val="005D2B58"/>
    <w:rsid w:val="005D3ABC"/>
    <w:rsid w:val="005D52E7"/>
    <w:rsid w:val="005D55CC"/>
    <w:rsid w:val="005D7526"/>
    <w:rsid w:val="005D7EED"/>
    <w:rsid w:val="005E0AD0"/>
    <w:rsid w:val="005E1C7C"/>
    <w:rsid w:val="005E1CAF"/>
    <w:rsid w:val="005E24B9"/>
    <w:rsid w:val="005E24DA"/>
    <w:rsid w:val="005E32A0"/>
    <w:rsid w:val="005E3A45"/>
    <w:rsid w:val="005E580D"/>
    <w:rsid w:val="005E5F61"/>
    <w:rsid w:val="005F1C3D"/>
    <w:rsid w:val="005F1D84"/>
    <w:rsid w:val="005F2528"/>
    <w:rsid w:val="005F3D60"/>
    <w:rsid w:val="005F6144"/>
    <w:rsid w:val="005F6A91"/>
    <w:rsid w:val="00600ACF"/>
    <w:rsid w:val="006013A6"/>
    <w:rsid w:val="006013E9"/>
    <w:rsid w:val="00601F11"/>
    <w:rsid w:val="006025F6"/>
    <w:rsid w:val="0060335D"/>
    <w:rsid w:val="00605708"/>
    <w:rsid w:val="00605745"/>
    <w:rsid w:val="006063EF"/>
    <w:rsid w:val="006079F9"/>
    <w:rsid w:val="00610D2B"/>
    <w:rsid w:val="00610F4E"/>
    <w:rsid w:val="00611785"/>
    <w:rsid w:val="00615807"/>
    <w:rsid w:val="00615850"/>
    <w:rsid w:val="00615B40"/>
    <w:rsid w:val="006208BC"/>
    <w:rsid w:val="0062418C"/>
    <w:rsid w:val="006254A7"/>
    <w:rsid w:val="00625D72"/>
    <w:rsid w:val="00626CA9"/>
    <w:rsid w:val="00626FB4"/>
    <w:rsid w:val="00630022"/>
    <w:rsid w:val="00630B2B"/>
    <w:rsid w:val="00631F41"/>
    <w:rsid w:val="00632207"/>
    <w:rsid w:val="0063299F"/>
    <w:rsid w:val="00633762"/>
    <w:rsid w:val="00633A8D"/>
    <w:rsid w:val="00634A48"/>
    <w:rsid w:val="00635FAF"/>
    <w:rsid w:val="00636820"/>
    <w:rsid w:val="006403A5"/>
    <w:rsid w:val="00642ED8"/>
    <w:rsid w:val="006430E2"/>
    <w:rsid w:val="00643E85"/>
    <w:rsid w:val="0064442B"/>
    <w:rsid w:val="00644C34"/>
    <w:rsid w:val="00645163"/>
    <w:rsid w:val="00645C3B"/>
    <w:rsid w:val="006460B4"/>
    <w:rsid w:val="0064751B"/>
    <w:rsid w:val="006504EC"/>
    <w:rsid w:val="00651647"/>
    <w:rsid w:val="0065195E"/>
    <w:rsid w:val="00651D1F"/>
    <w:rsid w:val="00655809"/>
    <w:rsid w:val="006561A7"/>
    <w:rsid w:val="006567E2"/>
    <w:rsid w:val="006568FB"/>
    <w:rsid w:val="00657BB1"/>
    <w:rsid w:val="00660267"/>
    <w:rsid w:val="00660F43"/>
    <w:rsid w:val="0066148A"/>
    <w:rsid w:val="00661A86"/>
    <w:rsid w:val="00662036"/>
    <w:rsid w:val="006631B1"/>
    <w:rsid w:val="0066349D"/>
    <w:rsid w:val="006645F3"/>
    <w:rsid w:val="006650AD"/>
    <w:rsid w:val="0066585A"/>
    <w:rsid w:val="00665D52"/>
    <w:rsid w:val="00665DB9"/>
    <w:rsid w:val="0067087B"/>
    <w:rsid w:val="006723B2"/>
    <w:rsid w:val="006723E0"/>
    <w:rsid w:val="006728B4"/>
    <w:rsid w:val="00672F83"/>
    <w:rsid w:val="00673165"/>
    <w:rsid w:val="00673CC0"/>
    <w:rsid w:val="006746EE"/>
    <w:rsid w:val="00675809"/>
    <w:rsid w:val="00675C9C"/>
    <w:rsid w:val="0068110E"/>
    <w:rsid w:val="00681CC5"/>
    <w:rsid w:val="00681E6A"/>
    <w:rsid w:val="006822B2"/>
    <w:rsid w:val="00682666"/>
    <w:rsid w:val="0068280C"/>
    <w:rsid w:val="006837DB"/>
    <w:rsid w:val="00685C05"/>
    <w:rsid w:val="00690932"/>
    <w:rsid w:val="00690C08"/>
    <w:rsid w:val="00690C7A"/>
    <w:rsid w:val="00692C80"/>
    <w:rsid w:val="00693E3F"/>
    <w:rsid w:val="00694BB7"/>
    <w:rsid w:val="00694C5A"/>
    <w:rsid w:val="006954FE"/>
    <w:rsid w:val="0069659D"/>
    <w:rsid w:val="00697AB4"/>
    <w:rsid w:val="006A063C"/>
    <w:rsid w:val="006A0CA0"/>
    <w:rsid w:val="006A1BF4"/>
    <w:rsid w:val="006A2737"/>
    <w:rsid w:val="006A2D3F"/>
    <w:rsid w:val="006A3B7A"/>
    <w:rsid w:val="006A52D5"/>
    <w:rsid w:val="006A5CDB"/>
    <w:rsid w:val="006A7ECB"/>
    <w:rsid w:val="006B0996"/>
    <w:rsid w:val="006B1874"/>
    <w:rsid w:val="006B30A8"/>
    <w:rsid w:val="006B73B6"/>
    <w:rsid w:val="006C0126"/>
    <w:rsid w:val="006C1863"/>
    <w:rsid w:val="006C4E09"/>
    <w:rsid w:val="006C65F1"/>
    <w:rsid w:val="006D14B1"/>
    <w:rsid w:val="006D2A19"/>
    <w:rsid w:val="006D3835"/>
    <w:rsid w:val="006D4D53"/>
    <w:rsid w:val="006D4D73"/>
    <w:rsid w:val="006D54FB"/>
    <w:rsid w:val="006E1B72"/>
    <w:rsid w:val="006E1FF7"/>
    <w:rsid w:val="006E2627"/>
    <w:rsid w:val="006E2915"/>
    <w:rsid w:val="006E3D90"/>
    <w:rsid w:val="006E65C8"/>
    <w:rsid w:val="006E6AA4"/>
    <w:rsid w:val="006E7E3B"/>
    <w:rsid w:val="006F005A"/>
    <w:rsid w:val="006F02B0"/>
    <w:rsid w:val="006F1235"/>
    <w:rsid w:val="006F1B8E"/>
    <w:rsid w:val="006F2355"/>
    <w:rsid w:val="006F23E9"/>
    <w:rsid w:val="006F25E3"/>
    <w:rsid w:val="006F2CA1"/>
    <w:rsid w:val="006F3766"/>
    <w:rsid w:val="006F4F3B"/>
    <w:rsid w:val="006F5C5C"/>
    <w:rsid w:val="0070395C"/>
    <w:rsid w:val="00703975"/>
    <w:rsid w:val="00704B6B"/>
    <w:rsid w:val="00705332"/>
    <w:rsid w:val="00706FBC"/>
    <w:rsid w:val="00706FD0"/>
    <w:rsid w:val="007106BC"/>
    <w:rsid w:val="007108B5"/>
    <w:rsid w:val="00711D9B"/>
    <w:rsid w:val="00711F15"/>
    <w:rsid w:val="007123ED"/>
    <w:rsid w:val="007134E2"/>
    <w:rsid w:val="00713F00"/>
    <w:rsid w:val="00714191"/>
    <w:rsid w:val="00715943"/>
    <w:rsid w:val="00715BAD"/>
    <w:rsid w:val="0071703B"/>
    <w:rsid w:val="00717096"/>
    <w:rsid w:val="00720C24"/>
    <w:rsid w:val="00720FA7"/>
    <w:rsid w:val="00721543"/>
    <w:rsid w:val="00723B93"/>
    <w:rsid w:val="00725333"/>
    <w:rsid w:val="00725E6D"/>
    <w:rsid w:val="00731F85"/>
    <w:rsid w:val="00732655"/>
    <w:rsid w:val="0073325D"/>
    <w:rsid w:val="0073460B"/>
    <w:rsid w:val="00735E47"/>
    <w:rsid w:val="00736815"/>
    <w:rsid w:val="00736C38"/>
    <w:rsid w:val="00736D70"/>
    <w:rsid w:val="007405FF"/>
    <w:rsid w:val="007409B9"/>
    <w:rsid w:val="007418D6"/>
    <w:rsid w:val="00741A7F"/>
    <w:rsid w:val="00743B57"/>
    <w:rsid w:val="0074456B"/>
    <w:rsid w:val="007448E3"/>
    <w:rsid w:val="00744D24"/>
    <w:rsid w:val="0074584D"/>
    <w:rsid w:val="00747059"/>
    <w:rsid w:val="00747A82"/>
    <w:rsid w:val="007531F8"/>
    <w:rsid w:val="00753597"/>
    <w:rsid w:val="007548B7"/>
    <w:rsid w:val="00755CEA"/>
    <w:rsid w:val="00755FB5"/>
    <w:rsid w:val="0075668C"/>
    <w:rsid w:val="007622DF"/>
    <w:rsid w:val="00762ED5"/>
    <w:rsid w:val="00763777"/>
    <w:rsid w:val="00763DCE"/>
    <w:rsid w:val="00766351"/>
    <w:rsid w:val="00766CB0"/>
    <w:rsid w:val="00767123"/>
    <w:rsid w:val="00771A31"/>
    <w:rsid w:val="00771ECD"/>
    <w:rsid w:val="007732D3"/>
    <w:rsid w:val="00774E35"/>
    <w:rsid w:val="00775BBE"/>
    <w:rsid w:val="00776C18"/>
    <w:rsid w:val="00781206"/>
    <w:rsid w:val="007817CD"/>
    <w:rsid w:val="00781D11"/>
    <w:rsid w:val="007824B0"/>
    <w:rsid w:val="00782905"/>
    <w:rsid w:val="00782C94"/>
    <w:rsid w:val="00782E9F"/>
    <w:rsid w:val="0078332F"/>
    <w:rsid w:val="00783343"/>
    <w:rsid w:val="00783CDF"/>
    <w:rsid w:val="007843D4"/>
    <w:rsid w:val="00784E55"/>
    <w:rsid w:val="007850B5"/>
    <w:rsid w:val="00785138"/>
    <w:rsid w:val="0078654C"/>
    <w:rsid w:val="00786A0D"/>
    <w:rsid w:val="00786DAC"/>
    <w:rsid w:val="00790538"/>
    <w:rsid w:val="00790C9C"/>
    <w:rsid w:val="00790E87"/>
    <w:rsid w:val="00791972"/>
    <w:rsid w:val="00792F19"/>
    <w:rsid w:val="00793D32"/>
    <w:rsid w:val="0079447E"/>
    <w:rsid w:val="00796082"/>
    <w:rsid w:val="00796D28"/>
    <w:rsid w:val="00797DD6"/>
    <w:rsid w:val="007A01AE"/>
    <w:rsid w:val="007A14E8"/>
    <w:rsid w:val="007A1FA5"/>
    <w:rsid w:val="007A20BE"/>
    <w:rsid w:val="007A2590"/>
    <w:rsid w:val="007A2C26"/>
    <w:rsid w:val="007A313A"/>
    <w:rsid w:val="007A33FD"/>
    <w:rsid w:val="007A3BEE"/>
    <w:rsid w:val="007A4064"/>
    <w:rsid w:val="007A4A63"/>
    <w:rsid w:val="007A4A96"/>
    <w:rsid w:val="007A6F17"/>
    <w:rsid w:val="007A7AFF"/>
    <w:rsid w:val="007B0694"/>
    <w:rsid w:val="007B45DE"/>
    <w:rsid w:val="007B701C"/>
    <w:rsid w:val="007C58F3"/>
    <w:rsid w:val="007C5EE7"/>
    <w:rsid w:val="007C7AB0"/>
    <w:rsid w:val="007C7D6D"/>
    <w:rsid w:val="007D1F43"/>
    <w:rsid w:val="007D3E90"/>
    <w:rsid w:val="007D4AC3"/>
    <w:rsid w:val="007D5BEC"/>
    <w:rsid w:val="007D657D"/>
    <w:rsid w:val="007E02EF"/>
    <w:rsid w:val="007E0B48"/>
    <w:rsid w:val="007E0BC8"/>
    <w:rsid w:val="007E0F19"/>
    <w:rsid w:val="007E22BE"/>
    <w:rsid w:val="007E2467"/>
    <w:rsid w:val="007E4CC6"/>
    <w:rsid w:val="007E5351"/>
    <w:rsid w:val="007E5F4B"/>
    <w:rsid w:val="007E675B"/>
    <w:rsid w:val="007E68B8"/>
    <w:rsid w:val="007E6F94"/>
    <w:rsid w:val="007F0427"/>
    <w:rsid w:val="007F06F9"/>
    <w:rsid w:val="007F0864"/>
    <w:rsid w:val="007F3454"/>
    <w:rsid w:val="007F4EBC"/>
    <w:rsid w:val="007F5C85"/>
    <w:rsid w:val="0080402E"/>
    <w:rsid w:val="00804624"/>
    <w:rsid w:val="00807EED"/>
    <w:rsid w:val="00810A5D"/>
    <w:rsid w:val="008111BD"/>
    <w:rsid w:val="0081194B"/>
    <w:rsid w:val="0081260D"/>
    <w:rsid w:val="00812E73"/>
    <w:rsid w:val="0081319D"/>
    <w:rsid w:val="0081384D"/>
    <w:rsid w:val="008163BA"/>
    <w:rsid w:val="00816A98"/>
    <w:rsid w:val="008223B0"/>
    <w:rsid w:val="00822B44"/>
    <w:rsid w:val="008232B3"/>
    <w:rsid w:val="008259BB"/>
    <w:rsid w:val="00825B76"/>
    <w:rsid w:val="00825DF1"/>
    <w:rsid w:val="008262A6"/>
    <w:rsid w:val="008266EE"/>
    <w:rsid w:val="00826B94"/>
    <w:rsid w:val="00827818"/>
    <w:rsid w:val="00830CF9"/>
    <w:rsid w:val="00832CA8"/>
    <w:rsid w:val="008335D2"/>
    <w:rsid w:val="008338BD"/>
    <w:rsid w:val="008365D3"/>
    <w:rsid w:val="0084193D"/>
    <w:rsid w:val="008429FE"/>
    <w:rsid w:val="00844EAE"/>
    <w:rsid w:val="0084548B"/>
    <w:rsid w:val="00846993"/>
    <w:rsid w:val="0085015B"/>
    <w:rsid w:val="00850526"/>
    <w:rsid w:val="00850F2D"/>
    <w:rsid w:val="008523CC"/>
    <w:rsid w:val="00852894"/>
    <w:rsid w:val="00855B5D"/>
    <w:rsid w:val="00856183"/>
    <w:rsid w:val="0085701C"/>
    <w:rsid w:val="008571E8"/>
    <w:rsid w:val="00857973"/>
    <w:rsid w:val="00860601"/>
    <w:rsid w:val="00860C4A"/>
    <w:rsid w:val="0086199B"/>
    <w:rsid w:val="008662BD"/>
    <w:rsid w:val="0086654B"/>
    <w:rsid w:val="00866BF6"/>
    <w:rsid w:val="008679D8"/>
    <w:rsid w:val="00867C3B"/>
    <w:rsid w:val="00867CA4"/>
    <w:rsid w:val="00867D57"/>
    <w:rsid w:val="00867EC7"/>
    <w:rsid w:val="00871724"/>
    <w:rsid w:val="0087247C"/>
    <w:rsid w:val="008727B1"/>
    <w:rsid w:val="008728ED"/>
    <w:rsid w:val="00872FDE"/>
    <w:rsid w:val="008741FE"/>
    <w:rsid w:val="00875166"/>
    <w:rsid w:val="00875D33"/>
    <w:rsid w:val="008761BA"/>
    <w:rsid w:val="008776B8"/>
    <w:rsid w:val="00877AC3"/>
    <w:rsid w:val="008819EC"/>
    <w:rsid w:val="008827C5"/>
    <w:rsid w:val="00882CB6"/>
    <w:rsid w:val="00882FB1"/>
    <w:rsid w:val="00883ABE"/>
    <w:rsid w:val="00884469"/>
    <w:rsid w:val="008846E8"/>
    <w:rsid w:val="008853D4"/>
    <w:rsid w:val="00886E4F"/>
    <w:rsid w:val="00886EFB"/>
    <w:rsid w:val="0089037D"/>
    <w:rsid w:val="00891235"/>
    <w:rsid w:val="008917CB"/>
    <w:rsid w:val="00893A7D"/>
    <w:rsid w:val="00893D4F"/>
    <w:rsid w:val="00894635"/>
    <w:rsid w:val="0089545D"/>
    <w:rsid w:val="008A1AAC"/>
    <w:rsid w:val="008A2E6A"/>
    <w:rsid w:val="008A41B5"/>
    <w:rsid w:val="008A449B"/>
    <w:rsid w:val="008A5B8F"/>
    <w:rsid w:val="008A7D14"/>
    <w:rsid w:val="008B00BE"/>
    <w:rsid w:val="008B2056"/>
    <w:rsid w:val="008B3989"/>
    <w:rsid w:val="008B559F"/>
    <w:rsid w:val="008B6DA8"/>
    <w:rsid w:val="008B705F"/>
    <w:rsid w:val="008B76EB"/>
    <w:rsid w:val="008B7AB2"/>
    <w:rsid w:val="008C0B18"/>
    <w:rsid w:val="008C17EE"/>
    <w:rsid w:val="008C46DE"/>
    <w:rsid w:val="008C46F6"/>
    <w:rsid w:val="008C5608"/>
    <w:rsid w:val="008C5BA0"/>
    <w:rsid w:val="008D1960"/>
    <w:rsid w:val="008D1C69"/>
    <w:rsid w:val="008D2B24"/>
    <w:rsid w:val="008D2BF1"/>
    <w:rsid w:val="008D57CD"/>
    <w:rsid w:val="008D5993"/>
    <w:rsid w:val="008D663C"/>
    <w:rsid w:val="008D7782"/>
    <w:rsid w:val="008E164E"/>
    <w:rsid w:val="008E2723"/>
    <w:rsid w:val="008E3271"/>
    <w:rsid w:val="008E4C41"/>
    <w:rsid w:val="008E5C4D"/>
    <w:rsid w:val="008E5DEA"/>
    <w:rsid w:val="008E5EB2"/>
    <w:rsid w:val="008E6467"/>
    <w:rsid w:val="008E760D"/>
    <w:rsid w:val="008F2B1B"/>
    <w:rsid w:val="008F2C49"/>
    <w:rsid w:val="008F2CEE"/>
    <w:rsid w:val="008F602A"/>
    <w:rsid w:val="008F7091"/>
    <w:rsid w:val="008F78C2"/>
    <w:rsid w:val="008F7F2C"/>
    <w:rsid w:val="00901B9B"/>
    <w:rsid w:val="00901CA0"/>
    <w:rsid w:val="009027A7"/>
    <w:rsid w:val="00904576"/>
    <w:rsid w:val="00905B0F"/>
    <w:rsid w:val="00906709"/>
    <w:rsid w:val="00910D66"/>
    <w:rsid w:val="00912B9E"/>
    <w:rsid w:val="00912CE0"/>
    <w:rsid w:val="00912DA4"/>
    <w:rsid w:val="00913CCC"/>
    <w:rsid w:val="00915756"/>
    <w:rsid w:val="00920D40"/>
    <w:rsid w:val="00922432"/>
    <w:rsid w:val="009224EA"/>
    <w:rsid w:val="0092444F"/>
    <w:rsid w:val="00925B9D"/>
    <w:rsid w:val="00926623"/>
    <w:rsid w:val="00927BB4"/>
    <w:rsid w:val="009322D0"/>
    <w:rsid w:val="009325B9"/>
    <w:rsid w:val="0093285F"/>
    <w:rsid w:val="00933400"/>
    <w:rsid w:val="00935523"/>
    <w:rsid w:val="009366E2"/>
    <w:rsid w:val="009375E5"/>
    <w:rsid w:val="00937C49"/>
    <w:rsid w:val="009404B6"/>
    <w:rsid w:val="0094167A"/>
    <w:rsid w:val="00944FF7"/>
    <w:rsid w:val="0094501B"/>
    <w:rsid w:val="0094503D"/>
    <w:rsid w:val="00946D41"/>
    <w:rsid w:val="009470A8"/>
    <w:rsid w:val="00947921"/>
    <w:rsid w:val="00950F24"/>
    <w:rsid w:val="009515C1"/>
    <w:rsid w:val="00951652"/>
    <w:rsid w:val="00953BF6"/>
    <w:rsid w:val="00953C4B"/>
    <w:rsid w:val="009550DA"/>
    <w:rsid w:val="00955466"/>
    <w:rsid w:val="009608F1"/>
    <w:rsid w:val="00960DE7"/>
    <w:rsid w:val="009612F3"/>
    <w:rsid w:val="009619CB"/>
    <w:rsid w:val="00961A11"/>
    <w:rsid w:val="0096292F"/>
    <w:rsid w:val="00962FD3"/>
    <w:rsid w:val="0096300C"/>
    <w:rsid w:val="00967194"/>
    <w:rsid w:val="009679D2"/>
    <w:rsid w:val="00970302"/>
    <w:rsid w:val="009731EF"/>
    <w:rsid w:val="00977153"/>
    <w:rsid w:val="00977B37"/>
    <w:rsid w:val="00977EA1"/>
    <w:rsid w:val="00981179"/>
    <w:rsid w:val="009826B1"/>
    <w:rsid w:val="00982CC9"/>
    <w:rsid w:val="0098319C"/>
    <w:rsid w:val="009831A2"/>
    <w:rsid w:val="009839FD"/>
    <w:rsid w:val="009850A4"/>
    <w:rsid w:val="0098556B"/>
    <w:rsid w:val="00985AC3"/>
    <w:rsid w:val="009864D2"/>
    <w:rsid w:val="00986B30"/>
    <w:rsid w:val="00990074"/>
    <w:rsid w:val="00990A6A"/>
    <w:rsid w:val="00990E16"/>
    <w:rsid w:val="0099130E"/>
    <w:rsid w:val="00991599"/>
    <w:rsid w:val="009918AF"/>
    <w:rsid w:val="00991BEF"/>
    <w:rsid w:val="009922EA"/>
    <w:rsid w:val="00992AB3"/>
    <w:rsid w:val="009933AE"/>
    <w:rsid w:val="00993E84"/>
    <w:rsid w:val="00995F01"/>
    <w:rsid w:val="00996BB6"/>
    <w:rsid w:val="00996D81"/>
    <w:rsid w:val="00997162"/>
    <w:rsid w:val="00997410"/>
    <w:rsid w:val="00997EA8"/>
    <w:rsid w:val="009A06DD"/>
    <w:rsid w:val="009A0A22"/>
    <w:rsid w:val="009A0FE4"/>
    <w:rsid w:val="009A19B0"/>
    <w:rsid w:val="009A1E43"/>
    <w:rsid w:val="009A282F"/>
    <w:rsid w:val="009A39CD"/>
    <w:rsid w:val="009A53D3"/>
    <w:rsid w:val="009A61B7"/>
    <w:rsid w:val="009A7AE3"/>
    <w:rsid w:val="009A7F09"/>
    <w:rsid w:val="009B0EE7"/>
    <w:rsid w:val="009B490B"/>
    <w:rsid w:val="009B6461"/>
    <w:rsid w:val="009B6EF6"/>
    <w:rsid w:val="009C01BF"/>
    <w:rsid w:val="009C23C2"/>
    <w:rsid w:val="009C26C1"/>
    <w:rsid w:val="009C30BC"/>
    <w:rsid w:val="009C4D85"/>
    <w:rsid w:val="009D30E0"/>
    <w:rsid w:val="009D3BE4"/>
    <w:rsid w:val="009D4373"/>
    <w:rsid w:val="009D511A"/>
    <w:rsid w:val="009D6D0E"/>
    <w:rsid w:val="009D6F2A"/>
    <w:rsid w:val="009E0E06"/>
    <w:rsid w:val="009E1FA3"/>
    <w:rsid w:val="009E3C53"/>
    <w:rsid w:val="009E41EA"/>
    <w:rsid w:val="009E4278"/>
    <w:rsid w:val="009E4624"/>
    <w:rsid w:val="009E4842"/>
    <w:rsid w:val="009E49D5"/>
    <w:rsid w:val="009E6673"/>
    <w:rsid w:val="009E6F3B"/>
    <w:rsid w:val="009E7272"/>
    <w:rsid w:val="009F05BF"/>
    <w:rsid w:val="009F0605"/>
    <w:rsid w:val="009F068C"/>
    <w:rsid w:val="009F3368"/>
    <w:rsid w:val="009F56CB"/>
    <w:rsid w:val="009F5CC2"/>
    <w:rsid w:val="009F6036"/>
    <w:rsid w:val="009F69C4"/>
    <w:rsid w:val="00A003FA"/>
    <w:rsid w:val="00A00B13"/>
    <w:rsid w:val="00A00B8D"/>
    <w:rsid w:val="00A00D5F"/>
    <w:rsid w:val="00A024AE"/>
    <w:rsid w:val="00A034B9"/>
    <w:rsid w:val="00A04363"/>
    <w:rsid w:val="00A04B4D"/>
    <w:rsid w:val="00A052E1"/>
    <w:rsid w:val="00A068BF"/>
    <w:rsid w:val="00A06C26"/>
    <w:rsid w:val="00A100BD"/>
    <w:rsid w:val="00A11D46"/>
    <w:rsid w:val="00A11D8B"/>
    <w:rsid w:val="00A12677"/>
    <w:rsid w:val="00A13243"/>
    <w:rsid w:val="00A13A31"/>
    <w:rsid w:val="00A13D74"/>
    <w:rsid w:val="00A145C3"/>
    <w:rsid w:val="00A14612"/>
    <w:rsid w:val="00A14936"/>
    <w:rsid w:val="00A150D4"/>
    <w:rsid w:val="00A15335"/>
    <w:rsid w:val="00A215F5"/>
    <w:rsid w:val="00A21923"/>
    <w:rsid w:val="00A22FA4"/>
    <w:rsid w:val="00A24814"/>
    <w:rsid w:val="00A24E63"/>
    <w:rsid w:val="00A260A9"/>
    <w:rsid w:val="00A27231"/>
    <w:rsid w:val="00A27BFD"/>
    <w:rsid w:val="00A300C7"/>
    <w:rsid w:val="00A331B7"/>
    <w:rsid w:val="00A34358"/>
    <w:rsid w:val="00A3679B"/>
    <w:rsid w:val="00A3695A"/>
    <w:rsid w:val="00A42076"/>
    <w:rsid w:val="00A428E7"/>
    <w:rsid w:val="00A434A1"/>
    <w:rsid w:val="00A4497B"/>
    <w:rsid w:val="00A4608E"/>
    <w:rsid w:val="00A4744C"/>
    <w:rsid w:val="00A50A07"/>
    <w:rsid w:val="00A53C93"/>
    <w:rsid w:val="00A53D7E"/>
    <w:rsid w:val="00A54405"/>
    <w:rsid w:val="00A5561D"/>
    <w:rsid w:val="00A55DF3"/>
    <w:rsid w:val="00A561A5"/>
    <w:rsid w:val="00A571E7"/>
    <w:rsid w:val="00A609A7"/>
    <w:rsid w:val="00A60C25"/>
    <w:rsid w:val="00A60EE2"/>
    <w:rsid w:val="00A60F43"/>
    <w:rsid w:val="00A6243F"/>
    <w:rsid w:val="00A629C7"/>
    <w:rsid w:val="00A64310"/>
    <w:rsid w:val="00A64EF5"/>
    <w:rsid w:val="00A6502F"/>
    <w:rsid w:val="00A66566"/>
    <w:rsid w:val="00A66EFD"/>
    <w:rsid w:val="00A6773F"/>
    <w:rsid w:val="00A677DC"/>
    <w:rsid w:val="00A678E3"/>
    <w:rsid w:val="00A67938"/>
    <w:rsid w:val="00A719CB"/>
    <w:rsid w:val="00A725FB"/>
    <w:rsid w:val="00A752D1"/>
    <w:rsid w:val="00A764D4"/>
    <w:rsid w:val="00A76516"/>
    <w:rsid w:val="00A8145A"/>
    <w:rsid w:val="00A815FB"/>
    <w:rsid w:val="00A8295E"/>
    <w:rsid w:val="00A82CD9"/>
    <w:rsid w:val="00A830FE"/>
    <w:rsid w:val="00A83CC1"/>
    <w:rsid w:val="00A84167"/>
    <w:rsid w:val="00A84CD2"/>
    <w:rsid w:val="00A84DB7"/>
    <w:rsid w:val="00A850F1"/>
    <w:rsid w:val="00A85BEB"/>
    <w:rsid w:val="00A85C6B"/>
    <w:rsid w:val="00A8636B"/>
    <w:rsid w:val="00A8639B"/>
    <w:rsid w:val="00A8754B"/>
    <w:rsid w:val="00A90A19"/>
    <w:rsid w:val="00A9121D"/>
    <w:rsid w:val="00A93E3A"/>
    <w:rsid w:val="00A946E2"/>
    <w:rsid w:val="00A958D8"/>
    <w:rsid w:val="00A96AB7"/>
    <w:rsid w:val="00AA0196"/>
    <w:rsid w:val="00AA04F3"/>
    <w:rsid w:val="00AA16AB"/>
    <w:rsid w:val="00AA1F42"/>
    <w:rsid w:val="00AA2EEC"/>
    <w:rsid w:val="00AA38B5"/>
    <w:rsid w:val="00AA3923"/>
    <w:rsid w:val="00AA6639"/>
    <w:rsid w:val="00AA7529"/>
    <w:rsid w:val="00AA764A"/>
    <w:rsid w:val="00AB08C5"/>
    <w:rsid w:val="00AB1034"/>
    <w:rsid w:val="00AB1B96"/>
    <w:rsid w:val="00AB25CA"/>
    <w:rsid w:val="00AB38B2"/>
    <w:rsid w:val="00AB4693"/>
    <w:rsid w:val="00AB6168"/>
    <w:rsid w:val="00AB7FD4"/>
    <w:rsid w:val="00AC03EB"/>
    <w:rsid w:val="00AC192D"/>
    <w:rsid w:val="00AC3148"/>
    <w:rsid w:val="00AC6162"/>
    <w:rsid w:val="00AC70E6"/>
    <w:rsid w:val="00AC7244"/>
    <w:rsid w:val="00AC7F4A"/>
    <w:rsid w:val="00AD178D"/>
    <w:rsid w:val="00AD25FF"/>
    <w:rsid w:val="00AD297C"/>
    <w:rsid w:val="00AD3937"/>
    <w:rsid w:val="00AD444F"/>
    <w:rsid w:val="00AD498A"/>
    <w:rsid w:val="00AD4AEC"/>
    <w:rsid w:val="00AD5579"/>
    <w:rsid w:val="00AD5C09"/>
    <w:rsid w:val="00AD6888"/>
    <w:rsid w:val="00AD7542"/>
    <w:rsid w:val="00AE04F6"/>
    <w:rsid w:val="00AE15E1"/>
    <w:rsid w:val="00AE1848"/>
    <w:rsid w:val="00AE381B"/>
    <w:rsid w:val="00AE3C1D"/>
    <w:rsid w:val="00AE4480"/>
    <w:rsid w:val="00AE5B8E"/>
    <w:rsid w:val="00AE6B0C"/>
    <w:rsid w:val="00AF1720"/>
    <w:rsid w:val="00AF17A6"/>
    <w:rsid w:val="00AF2D1F"/>
    <w:rsid w:val="00AF5BCA"/>
    <w:rsid w:val="00AF6301"/>
    <w:rsid w:val="00AF643F"/>
    <w:rsid w:val="00AF6EDE"/>
    <w:rsid w:val="00AF7D54"/>
    <w:rsid w:val="00B003A8"/>
    <w:rsid w:val="00B00BE9"/>
    <w:rsid w:val="00B016A8"/>
    <w:rsid w:val="00B031B4"/>
    <w:rsid w:val="00B0344A"/>
    <w:rsid w:val="00B036B7"/>
    <w:rsid w:val="00B071B9"/>
    <w:rsid w:val="00B11538"/>
    <w:rsid w:val="00B119DE"/>
    <w:rsid w:val="00B11F24"/>
    <w:rsid w:val="00B12FA0"/>
    <w:rsid w:val="00B13691"/>
    <w:rsid w:val="00B16693"/>
    <w:rsid w:val="00B16CEE"/>
    <w:rsid w:val="00B17ECC"/>
    <w:rsid w:val="00B24295"/>
    <w:rsid w:val="00B243E6"/>
    <w:rsid w:val="00B24C41"/>
    <w:rsid w:val="00B275E4"/>
    <w:rsid w:val="00B27B73"/>
    <w:rsid w:val="00B3186D"/>
    <w:rsid w:val="00B33C53"/>
    <w:rsid w:val="00B34981"/>
    <w:rsid w:val="00B359FD"/>
    <w:rsid w:val="00B376C5"/>
    <w:rsid w:val="00B3783E"/>
    <w:rsid w:val="00B37A85"/>
    <w:rsid w:val="00B409BA"/>
    <w:rsid w:val="00B412C1"/>
    <w:rsid w:val="00B413C3"/>
    <w:rsid w:val="00B41475"/>
    <w:rsid w:val="00B4244A"/>
    <w:rsid w:val="00B42B4B"/>
    <w:rsid w:val="00B4404D"/>
    <w:rsid w:val="00B4415B"/>
    <w:rsid w:val="00B448DC"/>
    <w:rsid w:val="00B44DF3"/>
    <w:rsid w:val="00B44F7E"/>
    <w:rsid w:val="00B450DF"/>
    <w:rsid w:val="00B45FC0"/>
    <w:rsid w:val="00B46842"/>
    <w:rsid w:val="00B506C2"/>
    <w:rsid w:val="00B52CDB"/>
    <w:rsid w:val="00B53D31"/>
    <w:rsid w:val="00B543EC"/>
    <w:rsid w:val="00B545E7"/>
    <w:rsid w:val="00B549DC"/>
    <w:rsid w:val="00B54D1A"/>
    <w:rsid w:val="00B55D42"/>
    <w:rsid w:val="00B562EF"/>
    <w:rsid w:val="00B575F0"/>
    <w:rsid w:val="00B57D76"/>
    <w:rsid w:val="00B6082A"/>
    <w:rsid w:val="00B60ECC"/>
    <w:rsid w:val="00B615DB"/>
    <w:rsid w:val="00B62328"/>
    <w:rsid w:val="00B62535"/>
    <w:rsid w:val="00B62A43"/>
    <w:rsid w:val="00B63721"/>
    <w:rsid w:val="00B6466E"/>
    <w:rsid w:val="00B6501C"/>
    <w:rsid w:val="00B6630C"/>
    <w:rsid w:val="00B66F5A"/>
    <w:rsid w:val="00B67601"/>
    <w:rsid w:val="00B67E92"/>
    <w:rsid w:val="00B67FB8"/>
    <w:rsid w:val="00B70732"/>
    <w:rsid w:val="00B70B28"/>
    <w:rsid w:val="00B70CF1"/>
    <w:rsid w:val="00B71445"/>
    <w:rsid w:val="00B72FFC"/>
    <w:rsid w:val="00B739FB"/>
    <w:rsid w:val="00B7452C"/>
    <w:rsid w:val="00B76610"/>
    <w:rsid w:val="00B7723A"/>
    <w:rsid w:val="00B772A7"/>
    <w:rsid w:val="00B77DDD"/>
    <w:rsid w:val="00B82B51"/>
    <w:rsid w:val="00B858E7"/>
    <w:rsid w:val="00B86C37"/>
    <w:rsid w:val="00B8794B"/>
    <w:rsid w:val="00B90674"/>
    <w:rsid w:val="00B937D9"/>
    <w:rsid w:val="00B94019"/>
    <w:rsid w:val="00B97FBE"/>
    <w:rsid w:val="00BA256E"/>
    <w:rsid w:val="00BA3050"/>
    <w:rsid w:val="00BA6491"/>
    <w:rsid w:val="00BA6A00"/>
    <w:rsid w:val="00BA73F4"/>
    <w:rsid w:val="00BB2349"/>
    <w:rsid w:val="00BB2F79"/>
    <w:rsid w:val="00BB6006"/>
    <w:rsid w:val="00BB7C2E"/>
    <w:rsid w:val="00BB7CDF"/>
    <w:rsid w:val="00BC0E6E"/>
    <w:rsid w:val="00BC14A8"/>
    <w:rsid w:val="00BC3E14"/>
    <w:rsid w:val="00BC46D0"/>
    <w:rsid w:val="00BC6822"/>
    <w:rsid w:val="00BC697F"/>
    <w:rsid w:val="00BD21A2"/>
    <w:rsid w:val="00BD225B"/>
    <w:rsid w:val="00BD2609"/>
    <w:rsid w:val="00BD36A2"/>
    <w:rsid w:val="00BD3C3B"/>
    <w:rsid w:val="00BD3CF2"/>
    <w:rsid w:val="00BD44D1"/>
    <w:rsid w:val="00BD4CFE"/>
    <w:rsid w:val="00BD508D"/>
    <w:rsid w:val="00BD5A34"/>
    <w:rsid w:val="00BD5B06"/>
    <w:rsid w:val="00BD74D9"/>
    <w:rsid w:val="00BE1253"/>
    <w:rsid w:val="00BE1F05"/>
    <w:rsid w:val="00BE22D2"/>
    <w:rsid w:val="00BE418B"/>
    <w:rsid w:val="00BE5B9B"/>
    <w:rsid w:val="00BE606F"/>
    <w:rsid w:val="00BE7D1F"/>
    <w:rsid w:val="00BF0164"/>
    <w:rsid w:val="00BF0536"/>
    <w:rsid w:val="00BF062E"/>
    <w:rsid w:val="00BF0D8F"/>
    <w:rsid w:val="00BF0D92"/>
    <w:rsid w:val="00BF24EA"/>
    <w:rsid w:val="00BF621F"/>
    <w:rsid w:val="00C00BA4"/>
    <w:rsid w:val="00C02777"/>
    <w:rsid w:val="00C02923"/>
    <w:rsid w:val="00C02E09"/>
    <w:rsid w:val="00C02FFF"/>
    <w:rsid w:val="00C035AC"/>
    <w:rsid w:val="00C042D5"/>
    <w:rsid w:val="00C05880"/>
    <w:rsid w:val="00C06198"/>
    <w:rsid w:val="00C11012"/>
    <w:rsid w:val="00C11575"/>
    <w:rsid w:val="00C118D6"/>
    <w:rsid w:val="00C135DE"/>
    <w:rsid w:val="00C137BE"/>
    <w:rsid w:val="00C2016B"/>
    <w:rsid w:val="00C22BE9"/>
    <w:rsid w:val="00C23CEB"/>
    <w:rsid w:val="00C24686"/>
    <w:rsid w:val="00C25099"/>
    <w:rsid w:val="00C26B49"/>
    <w:rsid w:val="00C26E3F"/>
    <w:rsid w:val="00C27A01"/>
    <w:rsid w:val="00C27F39"/>
    <w:rsid w:val="00C31CBB"/>
    <w:rsid w:val="00C3216E"/>
    <w:rsid w:val="00C325F0"/>
    <w:rsid w:val="00C33348"/>
    <w:rsid w:val="00C34F27"/>
    <w:rsid w:val="00C351EF"/>
    <w:rsid w:val="00C35FB1"/>
    <w:rsid w:val="00C360C9"/>
    <w:rsid w:val="00C36F62"/>
    <w:rsid w:val="00C40EFC"/>
    <w:rsid w:val="00C4310E"/>
    <w:rsid w:val="00C43564"/>
    <w:rsid w:val="00C44800"/>
    <w:rsid w:val="00C44A50"/>
    <w:rsid w:val="00C4551F"/>
    <w:rsid w:val="00C46164"/>
    <w:rsid w:val="00C46EC0"/>
    <w:rsid w:val="00C47244"/>
    <w:rsid w:val="00C472FC"/>
    <w:rsid w:val="00C4744E"/>
    <w:rsid w:val="00C529B4"/>
    <w:rsid w:val="00C53453"/>
    <w:rsid w:val="00C56E1F"/>
    <w:rsid w:val="00C61DD3"/>
    <w:rsid w:val="00C61F2D"/>
    <w:rsid w:val="00C626B5"/>
    <w:rsid w:val="00C63FA7"/>
    <w:rsid w:val="00C647E4"/>
    <w:rsid w:val="00C654B7"/>
    <w:rsid w:val="00C65719"/>
    <w:rsid w:val="00C66352"/>
    <w:rsid w:val="00C66CB8"/>
    <w:rsid w:val="00C708D3"/>
    <w:rsid w:val="00C71A14"/>
    <w:rsid w:val="00C71C9A"/>
    <w:rsid w:val="00C72D74"/>
    <w:rsid w:val="00C7645F"/>
    <w:rsid w:val="00C7653D"/>
    <w:rsid w:val="00C80034"/>
    <w:rsid w:val="00C81BFF"/>
    <w:rsid w:val="00C82517"/>
    <w:rsid w:val="00C83FCD"/>
    <w:rsid w:val="00C846A0"/>
    <w:rsid w:val="00C84D9F"/>
    <w:rsid w:val="00C852DD"/>
    <w:rsid w:val="00C8538B"/>
    <w:rsid w:val="00C87BD2"/>
    <w:rsid w:val="00C91090"/>
    <w:rsid w:val="00C913DB"/>
    <w:rsid w:val="00C914E6"/>
    <w:rsid w:val="00C927B6"/>
    <w:rsid w:val="00C94CA7"/>
    <w:rsid w:val="00C96724"/>
    <w:rsid w:val="00CA0A89"/>
    <w:rsid w:val="00CA0F46"/>
    <w:rsid w:val="00CA1BC7"/>
    <w:rsid w:val="00CA34D2"/>
    <w:rsid w:val="00CA3A0F"/>
    <w:rsid w:val="00CA4B06"/>
    <w:rsid w:val="00CA4F41"/>
    <w:rsid w:val="00CA6F80"/>
    <w:rsid w:val="00CB20B6"/>
    <w:rsid w:val="00CB2630"/>
    <w:rsid w:val="00CB2FBD"/>
    <w:rsid w:val="00CB32ED"/>
    <w:rsid w:val="00CB6D57"/>
    <w:rsid w:val="00CB79FD"/>
    <w:rsid w:val="00CC01E6"/>
    <w:rsid w:val="00CC0EA0"/>
    <w:rsid w:val="00CC14C9"/>
    <w:rsid w:val="00CC24B9"/>
    <w:rsid w:val="00CC2EC0"/>
    <w:rsid w:val="00CC3965"/>
    <w:rsid w:val="00CC4027"/>
    <w:rsid w:val="00CC50D4"/>
    <w:rsid w:val="00CC6876"/>
    <w:rsid w:val="00CC73F1"/>
    <w:rsid w:val="00CC74B0"/>
    <w:rsid w:val="00CC78B4"/>
    <w:rsid w:val="00CD0385"/>
    <w:rsid w:val="00CD0A75"/>
    <w:rsid w:val="00CD231F"/>
    <w:rsid w:val="00CD2378"/>
    <w:rsid w:val="00CD57A7"/>
    <w:rsid w:val="00CD6230"/>
    <w:rsid w:val="00CE36F4"/>
    <w:rsid w:val="00CE3822"/>
    <w:rsid w:val="00CE486B"/>
    <w:rsid w:val="00CE6AF4"/>
    <w:rsid w:val="00CF10C3"/>
    <w:rsid w:val="00CF1582"/>
    <w:rsid w:val="00CF2ADF"/>
    <w:rsid w:val="00CF3845"/>
    <w:rsid w:val="00CF4C67"/>
    <w:rsid w:val="00CF4E8A"/>
    <w:rsid w:val="00CF5A00"/>
    <w:rsid w:val="00CF6CC3"/>
    <w:rsid w:val="00D015F4"/>
    <w:rsid w:val="00D024DB"/>
    <w:rsid w:val="00D0329C"/>
    <w:rsid w:val="00D03BEC"/>
    <w:rsid w:val="00D0554C"/>
    <w:rsid w:val="00D05577"/>
    <w:rsid w:val="00D0609A"/>
    <w:rsid w:val="00D063ED"/>
    <w:rsid w:val="00D06D02"/>
    <w:rsid w:val="00D07AD2"/>
    <w:rsid w:val="00D11613"/>
    <w:rsid w:val="00D15FDC"/>
    <w:rsid w:val="00D24395"/>
    <w:rsid w:val="00D24410"/>
    <w:rsid w:val="00D25B9C"/>
    <w:rsid w:val="00D25D9B"/>
    <w:rsid w:val="00D26B39"/>
    <w:rsid w:val="00D26DBA"/>
    <w:rsid w:val="00D27093"/>
    <w:rsid w:val="00D27C0A"/>
    <w:rsid w:val="00D33FFF"/>
    <w:rsid w:val="00D34754"/>
    <w:rsid w:val="00D34F3F"/>
    <w:rsid w:val="00D35DAA"/>
    <w:rsid w:val="00D36514"/>
    <w:rsid w:val="00D406C5"/>
    <w:rsid w:val="00D40F86"/>
    <w:rsid w:val="00D41625"/>
    <w:rsid w:val="00D41FA5"/>
    <w:rsid w:val="00D423A2"/>
    <w:rsid w:val="00D42BA4"/>
    <w:rsid w:val="00D42C40"/>
    <w:rsid w:val="00D436DE"/>
    <w:rsid w:val="00D43A39"/>
    <w:rsid w:val="00D44235"/>
    <w:rsid w:val="00D44F33"/>
    <w:rsid w:val="00D46729"/>
    <w:rsid w:val="00D52658"/>
    <w:rsid w:val="00D54660"/>
    <w:rsid w:val="00D5581E"/>
    <w:rsid w:val="00D56380"/>
    <w:rsid w:val="00D564A7"/>
    <w:rsid w:val="00D56BB0"/>
    <w:rsid w:val="00D56BEB"/>
    <w:rsid w:val="00D56F12"/>
    <w:rsid w:val="00D60247"/>
    <w:rsid w:val="00D6304E"/>
    <w:rsid w:val="00D641EF"/>
    <w:rsid w:val="00D652AB"/>
    <w:rsid w:val="00D65527"/>
    <w:rsid w:val="00D67C75"/>
    <w:rsid w:val="00D7105D"/>
    <w:rsid w:val="00D7511C"/>
    <w:rsid w:val="00D76FD6"/>
    <w:rsid w:val="00D77583"/>
    <w:rsid w:val="00D81DC6"/>
    <w:rsid w:val="00D82ED1"/>
    <w:rsid w:val="00D832BD"/>
    <w:rsid w:val="00D84D45"/>
    <w:rsid w:val="00D85388"/>
    <w:rsid w:val="00D8539D"/>
    <w:rsid w:val="00D85C57"/>
    <w:rsid w:val="00D87151"/>
    <w:rsid w:val="00D92493"/>
    <w:rsid w:val="00D933D2"/>
    <w:rsid w:val="00D94045"/>
    <w:rsid w:val="00D952DE"/>
    <w:rsid w:val="00D9685B"/>
    <w:rsid w:val="00D96FFC"/>
    <w:rsid w:val="00DA1874"/>
    <w:rsid w:val="00DA4247"/>
    <w:rsid w:val="00DA5F6E"/>
    <w:rsid w:val="00DA69C7"/>
    <w:rsid w:val="00DB060B"/>
    <w:rsid w:val="00DB2215"/>
    <w:rsid w:val="00DB3C85"/>
    <w:rsid w:val="00DB5300"/>
    <w:rsid w:val="00DB7DA4"/>
    <w:rsid w:val="00DC053B"/>
    <w:rsid w:val="00DC44E8"/>
    <w:rsid w:val="00DC5008"/>
    <w:rsid w:val="00DC5634"/>
    <w:rsid w:val="00DC6396"/>
    <w:rsid w:val="00DC68DC"/>
    <w:rsid w:val="00DC6B30"/>
    <w:rsid w:val="00DD07C0"/>
    <w:rsid w:val="00DD213A"/>
    <w:rsid w:val="00DD339C"/>
    <w:rsid w:val="00DD3883"/>
    <w:rsid w:val="00DD400A"/>
    <w:rsid w:val="00DD4228"/>
    <w:rsid w:val="00DD4DF2"/>
    <w:rsid w:val="00DD62D7"/>
    <w:rsid w:val="00DD6730"/>
    <w:rsid w:val="00DD7707"/>
    <w:rsid w:val="00DD782E"/>
    <w:rsid w:val="00DD7D92"/>
    <w:rsid w:val="00DE073D"/>
    <w:rsid w:val="00DE0985"/>
    <w:rsid w:val="00DE1718"/>
    <w:rsid w:val="00DE2888"/>
    <w:rsid w:val="00DE2CA9"/>
    <w:rsid w:val="00DE2E67"/>
    <w:rsid w:val="00DE32CF"/>
    <w:rsid w:val="00DE3642"/>
    <w:rsid w:val="00DE379B"/>
    <w:rsid w:val="00DE4E7C"/>
    <w:rsid w:val="00DE4F19"/>
    <w:rsid w:val="00DE6FDD"/>
    <w:rsid w:val="00DE70E0"/>
    <w:rsid w:val="00DE7429"/>
    <w:rsid w:val="00DF0E54"/>
    <w:rsid w:val="00DF1542"/>
    <w:rsid w:val="00DF22AE"/>
    <w:rsid w:val="00DF298C"/>
    <w:rsid w:val="00DF2A8F"/>
    <w:rsid w:val="00DF30F3"/>
    <w:rsid w:val="00DF3CD7"/>
    <w:rsid w:val="00DF4946"/>
    <w:rsid w:val="00DF52B8"/>
    <w:rsid w:val="00DF600D"/>
    <w:rsid w:val="00DF73FD"/>
    <w:rsid w:val="00E04403"/>
    <w:rsid w:val="00E04A8B"/>
    <w:rsid w:val="00E05A31"/>
    <w:rsid w:val="00E10F80"/>
    <w:rsid w:val="00E14057"/>
    <w:rsid w:val="00E159CE"/>
    <w:rsid w:val="00E15C48"/>
    <w:rsid w:val="00E164C5"/>
    <w:rsid w:val="00E16C78"/>
    <w:rsid w:val="00E17171"/>
    <w:rsid w:val="00E20CD8"/>
    <w:rsid w:val="00E21155"/>
    <w:rsid w:val="00E22400"/>
    <w:rsid w:val="00E22411"/>
    <w:rsid w:val="00E252D0"/>
    <w:rsid w:val="00E27241"/>
    <w:rsid w:val="00E278A0"/>
    <w:rsid w:val="00E308B4"/>
    <w:rsid w:val="00E3185B"/>
    <w:rsid w:val="00E3237E"/>
    <w:rsid w:val="00E325CE"/>
    <w:rsid w:val="00E36439"/>
    <w:rsid w:val="00E36CDC"/>
    <w:rsid w:val="00E37AD8"/>
    <w:rsid w:val="00E37C8D"/>
    <w:rsid w:val="00E37F91"/>
    <w:rsid w:val="00E4052B"/>
    <w:rsid w:val="00E40ECF"/>
    <w:rsid w:val="00E4294B"/>
    <w:rsid w:val="00E429DA"/>
    <w:rsid w:val="00E44286"/>
    <w:rsid w:val="00E4673B"/>
    <w:rsid w:val="00E46F67"/>
    <w:rsid w:val="00E50393"/>
    <w:rsid w:val="00E5292C"/>
    <w:rsid w:val="00E52BDE"/>
    <w:rsid w:val="00E5389A"/>
    <w:rsid w:val="00E542D2"/>
    <w:rsid w:val="00E60638"/>
    <w:rsid w:val="00E6115A"/>
    <w:rsid w:val="00E617E0"/>
    <w:rsid w:val="00E61802"/>
    <w:rsid w:val="00E61F25"/>
    <w:rsid w:val="00E652F7"/>
    <w:rsid w:val="00E654D3"/>
    <w:rsid w:val="00E676A5"/>
    <w:rsid w:val="00E67B0B"/>
    <w:rsid w:val="00E71137"/>
    <w:rsid w:val="00E715E0"/>
    <w:rsid w:val="00E742F2"/>
    <w:rsid w:val="00E74746"/>
    <w:rsid w:val="00E75986"/>
    <w:rsid w:val="00E75E96"/>
    <w:rsid w:val="00E76A1C"/>
    <w:rsid w:val="00E813B0"/>
    <w:rsid w:val="00E8245D"/>
    <w:rsid w:val="00E865B0"/>
    <w:rsid w:val="00E87692"/>
    <w:rsid w:val="00E87E25"/>
    <w:rsid w:val="00E90A2C"/>
    <w:rsid w:val="00E90AE5"/>
    <w:rsid w:val="00E9166A"/>
    <w:rsid w:val="00E92B31"/>
    <w:rsid w:val="00E93052"/>
    <w:rsid w:val="00E93600"/>
    <w:rsid w:val="00E94407"/>
    <w:rsid w:val="00E961F1"/>
    <w:rsid w:val="00EA29CF"/>
    <w:rsid w:val="00EA30D5"/>
    <w:rsid w:val="00EA3308"/>
    <w:rsid w:val="00EB0D07"/>
    <w:rsid w:val="00EB10BF"/>
    <w:rsid w:val="00EB1AB8"/>
    <w:rsid w:val="00EB2D14"/>
    <w:rsid w:val="00EB3642"/>
    <w:rsid w:val="00EB3956"/>
    <w:rsid w:val="00EB3B73"/>
    <w:rsid w:val="00EB5909"/>
    <w:rsid w:val="00EB5950"/>
    <w:rsid w:val="00EB62AB"/>
    <w:rsid w:val="00EB6810"/>
    <w:rsid w:val="00EC0D1E"/>
    <w:rsid w:val="00EC2FFE"/>
    <w:rsid w:val="00EC3431"/>
    <w:rsid w:val="00EC5AD5"/>
    <w:rsid w:val="00EC6142"/>
    <w:rsid w:val="00ED130C"/>
    <w:rsid w:val="00ED3263"/>
    <w:rsid w:val="00ED410E"/>
    <w:rsid w:val="00ED4686"/>
    <w:rsid w:val="00ED69C0"/>
    <w:rsid w:val="00EE264F"/>
    <w:rsid w:val="00EE6A56"/>
    <w:rsid w:val="00EE6B6D"/>
    <w:rsid w:val="00EE72E5"/>
    <w:rsid w:val="00EE7E2C"/>
    <w:rsid w:val="00EF0401"/>
    <w:rsid w:val="00EF0B13"/>
    <w:rsid w:val="00EF2A05"/>
    <w:rsid w:val="00EF363F"/>
    <w:rsid w:val="00EF42D9"/>
    <w:rsid w:val="00EF4E61"/>
    <w:rsid w:val="00F04B3B"/>
    <w:rsid w:val="00F053F7"/>
    <w:rsid w:val="00F068AC"/>
    <w:rsid w:val="00F12283"/>
    <w:rsid w:val="00F13449"/>
    <w:rsid w:val="00F201EE"/>
    <w:rsid w:val="00F2213D"/>
    <w:rsid w:val="00F22966"/>
    <w:rsid w:val="00F24CB1"/>
    <w:rsid w:val="00F24E34"/>
    <w:rsid w:val="00F250D2"/>
    <w:rsid w:val="00F257BB"/>
    <w:rsid w:val="00F25D88"/>
    <w:rsid w:val="00F25EE4"/>
    <w:rsid w:val="00F264C0"/>
    <w:rsid w:val="00F27D59"/>
    <w:rsid w:val="00F308BB"/>
    <w:rsid w:val="00F315D1"/>
    <w:rsid w:val="00F33336"/>
    <w:rsid w:val="00F35696"/>
    <w:rsid w:val="00F35FC6"/>
    <w:rsid w:val="00F36346"/>
    <w:rsid w:val="00F37165"/>
    <w:rsid w:val="00F40684"/>
    <w:rsid w:val="00F41DBC"/>
    <w:rsid w:val="00F42B73"/>
    <w:rsid w:val="00F4399C"/>
    <w:rsid w:val="00F43AF7"/>
    <w:rsid w:val="00F441A3"/>
    <w:rsid w:val="00F441C0"/>
    <w:rsid w:val="00F441D9"/>
    <w:rsid w:val="00F45224"/>
    <w:rsid w:val="00F453C3"/>
    <w:rsid w:val="00F45848"/>
    <w:rsid w:val="00F45F8D"/>
    <w:rsid w:val="00F51C29"/>
    <w:rsid w:val="00F529A7"/>
    <w:rsid w:val="00F52C2C"/>
    <w:rsid w:val="00F5370E"/>
    <w:rsid w:val="00F5381D"/>
    <w:rsid w:val="00F53C81"/>
    <w:rsid w:val="00F54D4D"/>
    <w:rsid w:val="00F5521F"/>
    <w:rsid w:val="00F55263"/>
    <w:rsid w:val="00F55586"/>
    <w:rsid w:val="00F56A23"/>
    <w:rsid w:val="00F57919"/>
    <w:rsid w:val="00F60C01"/>
    <w:rsid w:val="00F613DA"/>
    <w:rsid w:val="00F61F25"/>
    <w:rsid w:val="00F620CF"/>
    <w:rsid w:val="00F6355B"/>
    <w:rsid w:val="00F67736"/>
    <w:rsid w:val="00F7099B"/>
    <w:rsid w:val="00F727C6"/>
    <w:rsid w:val="00F729CA"/>
    <w:rsid w:val="00F73FF5"/>
    <w:rsid w:val="00F7567B"/>
    <w:rsid w:val="00F758A4"/>
    <w:rsid w:val="00F76D24"/>
    <w:rsid w:val="00F7747C"/>
    <w:rsid w:val="00F778B7"/>
    <w:rsid w:val="00F836ED"/>
    <w:rsid w:val="00F842F9"/>
    <w:rsid w:val="00F84422"/>
    <w:rsid w:val="00F85860"/>
    <w:rsid w:val="00F85C9A"/>
    <w:rsid w:val="00F910C6"/>
    <w:rsid w:val="00F92673"/>
    <w:rsid w:val="00F93AA8"/>
    <w:rsid w:val="00F944E5"/>
    <w:rsid w:val="00F97006"/>
    <w:rsid w:val="00F97D9F"/>
    <w:rsid w:val="00FA094E"/>
    <w:rsid w:val="00FA19F9"/>
    <w:rsid w:val="00FA440A"/>
    <w:rsid w:val="00FA46A2"/>
    <w:rsid w:val="00FA50DB"/>
    <w:rsid w:val="00FA74E9"/>
    <w:rsid w:val="00FA793D"/>
    <w:rsid w:val="00FB11BA"/>
    <w:rsid w:val="00FB1975"/>
    <w:rsid w:val="00FB24E6"/>
    <w:rsid w:val="00FB3020"/>
    <w:rsid w:val="00FB56E4"/>
    <w:rsid w:val="00FB6511"/>
    <w:rsid w:val="00FB6A16"/>
    <w:rsid w:val="00FB72F5"/>
    <w:rsid w:val="00FB7580"/>
    <w:rsid w:val="00FB7AB5"/>
    <w:rsid w:val="00FC07E8"/>
    <w:rsid w:val="00FC0856"/>
    <w:rsid w:val="00FC0B80"/>
    <w:rsid w:val="00FC39F7"/>
    <w:rsid w:val="00FC555C"/>
    <w:rsid w:val="00FD01E4"/>
    <w:rsid w:val="00FD39BF"/>
    <w:rsid w:val="00FD556B"/>
    <w:rsid w:val="00FD77D3"/>
    <w:rsid w:val="00FD7B39"/>
    <w:rsid w:val="00FE0398"/>
    <w:rsid w:val="00FE09AF"/>
    <w:rsid w:val="00FE0B58"/>
    <w:rsid w:val="00FE1A0A"/>
    <w:rsid w:val="00FE1AC3"/>
    <w:rsid w:val="00FE307A"/>
    <w:rsid w:val="00FE3659"/>
    <w:rsid w:val="00FE3B79"/>
    <w:rsid w:val="00FE5B69"/>
    <w:rsid w:val="00FE61EF"/>
    <w:rsid w:val="00FE66A2"/>
    <w:rsid w:val="00FE72C8"/>
    <w:rsid w:val="00FF0265"/>
    <w:rsid w:val="00FF156E"/>
    <w:rsid w:val="00FF1CA1"/>
    <w:rsid w:val="00FF2894"/>
    <w:rsid w:val="00FF43A9"/>
    <w:rsid w:val="00FF47F8"/>
    <w:rsid w:val="00FF4CD4"/>
    <w:rsid w:val="00FF61C2"/>
    <w:rsid w:val="00FF6F37"/>
    <w:rsid w:val="00FF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B04"/>
    <w:rPr>
      <w:sz w:val="24"/>
      <w:szCs w:val="24"/>
    </w:rPr>
  </w:style>
  <w:style w:type="paragraph" w:styleId="Heading1">
    <w:name w:val="heading 1"/>
    <w:basedOn w:val="BodyText"/>
    <w:next w:val="BodyText"/>
    <w:qFormat/>
    <w:rsid w:val="00A6773F"/>
    <w:pPr>
      <w:keepNext/>
      <w:pBdr>
        <w:bottom w:val="single" w:sz="24" w:space="1" w:color="1E71B8"/>
      </w:pBdr>
      <w:spacing w:before="240" w:after="60"/>
      <w:outlineLvl w:val="0"/>
    </w:pPr>
    <w:rPr>
      <w:rFonts w:cs="Arial"/>
      <w:bCs/>
      <w:color w:val="000000"/>
      <w:kern w:val="32"/>
      <w:sz w:val="40"/>
      <w:szCs w:val="32"/>
    </w:rPr>
  </w:style>
  <w:style w:type="paragraph" w:styleId="Heading2">
    <w:name w:val="heading 2"/>
    <w:basedOn w:val="BodyText"/>
    <w:next w:val="BodyText"/>
    <w:qFormat/>
    <w:rsid w:val="00A6773F"/>
    <w:pPr>
      <w:keepNext/>
      <w:spacing w:before="240" w:after="60"/>
      <w:outlineLvl w:val="1"/>
    </w:pPr>
    <w:rPr>
      <w:rFonts w:cs="Arial"/>
      <w:b/>
      <w:bCs/>
      <w:iCs/>
      <w:color w:val="1E71B8"/>
      <w:sz w:val="28"/>
      <w:szCs w:val="28"/>
    </w:rPr>
  </w:style>
  <w:style w:type="paragraph" w:styleId="Heading3">
    <w:name w:val="heading 3"/>
    <w:basedOn w:val="BodyText"/>
    <w:next w:val="BodyText"/>
    <w:qFormat/>
    <w:rsid w:val="00A6773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paragraph" w:styleId="Heading4">
    <w:name w:val="heading 4"/>
    <w:basedOn w:val="BodyText"/>
    <w:next w:val="BodyText"/>
    <w:qFormat/>
    <w:rsid w:val="00A6773F"/>
    <w:pPr>
      <w:keepNext/>
      <w:spacing w:before="240" w:after="60"/>
      <w:outlineLvl w:val="3"/>
    </w:pPr>
    <w:rPr>
      <w:bCs/>
      <w:i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E9440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link w:val="HeaderChar"/>
    <w:rsid w:val="00E94407"/>
    <w:pPr>
      <w:tabs>
        <w:tab w:val="center" w:pos="4320"/>
        <w:tab w:val="right" w:pos="8640"/>
      </w:tabs>
    </w:pPr>
    <w:rPr>
      <w:rFonts w:ascii="Arial" w:hAnsi="Arial"/>
      <w:sz w:val="24"/>
      <w:szCs w:val="24"/>
    </w:rPr>
  </w:style>
  <w:style w:type="paragraph" w:styleId="Footer">
    <w:name w:val="footer"/>
    <w:rsid w:val="00F315D1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114299"/>
  </w:style>
  <w:style w:type="table" w:styleId="TableGrid">
    <w:name w:val="Table Grid"/>
    <w:basedOn w:val="TableNormal"/>
    <w:rsid w:val="006826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BodyText"/>
    <w:rsid w:val="00BE1F05"/>
    <w:pPr>
      <w:numPr>
        <w:numId w:val="13"/>
      </w:numPr>
    </w:pPr>
  </w:style>
  <w:style w:type="paragraph" w:styleId="BodyText">
    <w:name w:val="Body Text"/>
    <w:link w:val="BodyTextChar"/>
    <w:rsid w:val="00E94407"/>
    <w:pPr>
      <w:spacing w:after="120"/>
    </w:pPr>
    <w:rPr>
      <w:sz w:val="24"/>
      <w:szCs w:val="24"/>
    </w:rPr>
  </w:style>
  <w:style w:type="paragraph" w:styleId="ListBullet2">
    <w:name w:val="List Bullet 2"/>
    <w:basedOn w:val="BodyText"/>
    <w:rsid w:val="00BE1F05"/>
    <w:pPr>
      <w:numPr>
        <w:numId w:val="14"/>
      </w:numPr>
    </w:pPr>
  </w:style>
  <w:style w:type="paragraph" w:styleId="ListBullet3">
    <w:name w:val="List Bullet 3"/>
    <w:basedOn w:val="BodyText"/>
    <w:rsid w:val="00BE1F05"/>
    <w:pPr>
      <w:numPr>
        <w:numId w:val="15"/>
      </w:numPr>
    </w:pPr>
  </w:style>
  <w:style w:type="paragraph" w:styleId="ListNumber">
    <w:name w:val="List Number"/>
    <w:basedOn w:val="BodyText"/>
    <w:rsid w:val="00E94407"/>
    <w:pPr>
      <w:numPr>
        <w:numId w:val="18"/>
      </w:numPr>
    </w:pPr>
  </w:style>
  <w:style w:type="paragraph" w:styleId="ListNumber2">
    <w:name w:val="List Number 2"/>
    <w:basedOn w:val="BodyText"/>
    <w:rsid w:val="00E94407"/>
    <w:pPr>
      <w:numPr>
        <w:numId w:val="19"/>
      </w:numPr>
    </w:pPr>
  </w:style>
  <w:style w:type="paragraph" w:styleId="ListNumber3">
    <w:name w:val="List Number 3"/>
    <w:basedOn w:val="BodyText"/>
    <w:rsid w:val="00E94407"/>
    <w:pPr>
      <w:numPr>
        <w:numId w:val="20"/>
      </w:numPr>
    </w:pPr>
  </w:style>
  <w:style w:type="paragraph" w:customStyle="1" w:styleId="TableText">
    <w:name w:val="Table Text"/>
    <w:basedOn w:val="BodyText"/>
    <w:link w:val="TableTextChar"/>
    <w:rsid w:val="00A6773F"/>
    <w:pPr>
      <w:spacing w:before="60" w:after="60"/>
    </w:pPr>
    <w:rPr>
      <w:sz w:val="22"/>
    </w:rPr>
  </w:style>
  <w:style w:type="paragraph" w:customStyle="1" w:styleId="TableHeading1">
    <w:name w:val="Table Heading 1"/>
    <w:basedOn w:val="TableText"/>
    <w:rsid w:val="00A6773F"/>
    <w:rPr>
      <w:b/>
      <w:bCs/>
      <w:color w:val="FFFFFF"/>
    </w:rPr>
  </w:style>
  <w:style w:type="paragraph" w:customStyle="1" w:styleId="TableBullet1">
    <w:name w:val="Table Bullet 1"/>
    <w:basedOn w:val="TableText"/>
    <w:rsid w:val="00BF0164"/>
    <w:pPr>
      <w:numPr>
        <w:numId w:val="26"/>
      </w:numPr>
    </w:pPr>
  </w:style>
  <w:style w:type="paragraph" w:customStyle="1" w:styleId="TableBullet2">
    <w:name w:val="Table Bullet 2"/>
    <w:basedOn w:val="TableText"/>
    <w:rsid w:val="00BF0164"/>
    <w:pPr>
      <w:numPr>
        <w:numId w:val="27"/>
      </w:numPr>
    </w:pPr>
  </w:style>
  <w:style w:type="paragraph" w:customStyle="1" w:styleId="TableListNumber1">
    <w:name w:val="Table List Number 1"/>
    <w:basedOn w:val="TableText"/>
    <w:link w:val="TableListNumber1Char"/>
    <w:rsid w:val="001438A7"/>
    <w:pPr>
      <w:numPr>
        <w:numId w:val="23"/>
      </w:numPr>
      <w:spacing w:after="0"/>
    </w:pPr>
  </w:style>
  <w:style w:type="paragraph" w:customStyle="1" w:styleId="TableListNumber2">
    <w:name w:val="Table List Number 2"/>
    <w:basedOn w:val="TableText"/>
    <w:rsid w:val="001438A7"/>
    <w:pPr>
      <w:numPr>
        <w:numId w:val="24"/>
      </w:numPr>
    </w:pPr>
  </w:style>
  <w:style w:type="character" w:customStyle="1" w:styleId="BodyTextChar">
    <w:name w:val="Body Text Char"/>
    <w:basedOn w:val="DefaultParagraphFont"/>
    <w:link w:val="BodyText"/>
    <w:rsid w:val="00A6773F"/>
    <w:rPr>
      <w:sz w:val="24"/>
      <w:szCs w:val="24"/>
      <w:lang w:val="en-US" w:eastAsia="en-US" w:bidi="ar-SA"/>
    </w:rPr>
  </w:style>
  <w:style w:type="character" w:customStyle="1" w:styleId="TableTextChar">
    <w:name w:val="Table Text Char"/>
    <w:basedOn w:val="BodyTextChar"/>
    <w:link w:val="TableText"/>
    <w:rsid w:val="00A6773F"/>
    <w:rPr>
      <w:sz w:val="22"/>
      <w:szCs w:val="24"/>
      <w:lang w:val="en-US" w:eastAsia="en-US" w:bidi="ar-SA"/>
    </w:rPr>
  </w:style>
  <w:style w:type="character" w:customStyle="1" w:styleId="TableListNumber1Char">
    <w:name w:val="Table List Number 1 Char"/>
    <w:basedOn w:val="TableTextChar"/>
    <w:link w:val="TableListNumber1"/>
    <w:rsid w:val="00A6773F"/>
    <w:rPr>
      <w:sz w:val="22"/>
      <w:szCs w:val="24"/>
      <w:lang w:val="en-US" w:eastAsia="en-US" w:bidi="ar-SA"/>
    </w:rPr>
  </w:style>
  <w:style w:type="paragraph" w:customStyle="1" w:styleId="HiddenComment">
    <w:name w:val="HiddenComment"/>
    <w:basedOn w:val="BodyText"/>
    <w:rsid w:val="00397605"/>
    <w:pPr>
      <w:shd w:val="clear" w:color="auto" w:fill="FFFF99"/>
    </w:pPr>
    <w:rPr>
      <w:vanish/>
      <w:sz w:val="28"/>
    </w:rPr>
  </w:style>
  <w:style w:type="paragraph" w:styleId="TOC1">
    <w:name w:val="toc 1"/>
    <w:basedOn w:val="Normal"/>
    <w:next w:val="Normal"/>
    <w:autoRedefine/>
    <w:semiHidden/>
    <w:rsid w:val="00A93E3A"/>
  </w:style>
  <w:style w:type="paragraph" w:styleId="TOC2">
    <w:name w:val="toc 2"/>
    <w:basedOn w:val="Normal"/>
    <w:next w:val="Normal"/>
    <w:autoRedefine/>
    <w:semiHidden/>
    <w:rsid w:val="00A93E3A"/>
    <w:pPr>
      <w:ind w:left="220"/>
    </w:pPr>
  </w:style>
  <w:style w:type="character" w:styleId="Hyperlink">
    <w:name w:val="Hyperlink"/>
    <w:basedOn w:val="DefaultParagraphFont"/>
    <w:rsid w:val="00A93E3A"/>
    <w:rPr>
      <w:color w:val="0000FF"/>
      <w:u w:val="single"/>
    </w:rPr>
  </w:style>
  <w:style w:type="paragraph" w:styleId="Title">
    <w:name w:val="Title"/>
    <w:basedOn w:val="Normal"/>
    <w:qFormat/>
    <w:rsid w:val="00A93E3A"/>
    <w:pPr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Lastsavedby">
    <w:name w:val="Last saved by"/>
    <w:rsid w:val="00A93E3A"/>
    <w:rPr>
      <w:sz w:val="24"/>
      <w:szCs w:val="24"/>
    </w:rPr>
  </w:style>
  <w:style w:type="paragraph" w:customStyle="1" w:styleId="StyleBodyTextBefore025">
    <w:name w:val="Style Body Text + Before:  0.25&quot;"/>
    <w:basedOn w:val="BodyText"/>
    <w:rsid w:val="00A93E3A"/>
    <w:pPr>
      <w:ind w:left="360"/>
    </w:pPr>
  </w:style>
  <w:style w:type="paragraph" w:styleId="TOC3">
    <w:name w:val="toc 3"/>
    <w:basedOn w:val="Normal"/>
    <w:next w:val="Normal"/>
    <w:autoRedefine/>
    <w:semiHidden/>
    <w:rsid w:val="008D663C"/>
    <w:pPr>
      <w:ind w:left="480"/>
    </w:pPr>
    <w:rPr>
      <w:i/>
      <w:iCs/>
      <w:sz w:val="20"/>
      <w:szCs w:val="20"/>
    </w:rPr>
  </w:style>
  <w:style w:type="paragraph" w:styleId="BodyTextFirstIndent">
    <w:name w:val="Body Text First Indent"/>
    <w:basedOn w:val="BodyText"/>
    <w:rsid w:val="008D663C"/>
    <w:pPr>
      <w:ind w:firstLine="210"/>
    </w:pPr>
  </w:style>
  <w:style w:type="paragraph" w:styleId="BodyText3">
    <w:name w:val="Body Text 3"/>
    <w:basedOn w:val="Normal"/>
    <w:rsid w:val="007A01AE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7A01AE"/>
    <w:pPr>
      <w:tabs>
        <w:tab w:val="left" w:pos="450"/>
      </w:tabs>
      <w:overflowPunct w:val="0"/>
      <w:autoSpaceDE w:val="0"/>
      <w:autoSpaceDN w:val="0"/>
      <w:adjustRightInd w:val="0"/>
      <w:spacing w:after="72" w:line="190" w:lineRule="atLeast"/>
      <w:ind w:left="450" w:right="59" w:hanging="450"/>
      <w:jc w:val="both"/>
      <w:textAlignment w:val="baseline"/>
    </w:pPr>
    <w:rPr>
      <w:sz w:val="12"/>
      <w:szCs w:val="12"/>
      <w:lang w:eastAsia="zh-CN"/>
    </w:rPr>
  </w:style>
  <w:style w:type="paragraph" w:styleId="BalloonText">
    <w:name w:val="Balloon Text"/>
    <w:basedOn w:val="Normal"/>
    <w:semiHidden/>
    <w:rsid w:val="00DF30F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E02EF"/>
    <w:rPr>
      <w:color w:val="808080"/>
    </w:rPr>
  </w:style>
  <w:style w:type="character" w:customStyle="1" w:styleId="HeaderChar">
    <w:name w:val="Header Char"/>
    <w:basedOn w:val="DefaultParagraphFont"/>
    <w:link w:val="Header"/>
    <w:rsid w:val="007418D6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B04"/>
    <w:rPr>
      <w:sz w:val="24"/>
      <w:szCs w:val="24"/>
    </w:rPr>
  </w:style>
  <w:style w:type="paragraph" w:styleId="Heading1">
    <w:name w:val="heading 1"/>
    <w:basedOn w:val="BodyText"/>
    <w:next w:val="BodyText"/>
    <w:qFormat/>
    <w:rsid w:val="00A6773F"/>
    <w:pPr>
      <w:keepNext/>
      <w:pBdr>
        <w:bottom w:val="single" w:sz="24" w:space="1" w:color="1E71B8"/>
      </w:pBdr>
      <w:spacing w:before="240" w:after="60"/>
      <w:outlineLvl w:val="0"/>
    </w:pPr>
    <w:rPr>
      <w:rFonts w:cs="Arial"/>
      <w:bCs/>
      <w:color w:val="000000"/>
      <w:kern w:val="32"/>
      <w:sz w:val="40"/>
      <w:szCs w:val="32"/>
    </w:rPr>
  </w:style>
  <w:style w:type="paragraph" w:styleId="Heading2">
    <w:name w:val="heading 2"/>
    <w:basedOn w:val="BodyText"/>
    <w:next w:val="BodyText"/>
    <w:qFormat/>
    <w:rsid w:val="00A6773F"/>
    <w:pPr>
      <w:keepNext/>
      <w:spacing w:before="240" w:after="60"/>
      <w:outlineLvl w:val="1"/>
    </w:pPr>
    <w:rPr>
      <w:rFonts w:cs="Arial"/>
      <w:b/>
      <w:bCs/>
      <w:iCs/>
      <w:color w:val="1E71B8"/>
      <w:sz w:val="28"/>
      <w:szCs w:val="28"/>
    </w:rPr>
  </w:style>
  <w:style w:type="paragraph" w:styleId="Heading3">
    <w:name w:val="heading 3"/>
    <w:basedOn w:val="BodyText"/>
    <w:next w:val="BodyText"/>
    <w:qFormat/>
    <w:rsid w:val="00A6773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paragraph" w:styleId="Heading4">
    <w:name w:val="heading 4"/>
    <w:basedOn w:val="BodyText"/>
    <w:next w:val="BodyText"/>
    <w:qFormat/>
    <w:rsid w:val="00A6773F"/>
    <w:pPr>
      <w:keepNext/>
      <w:spacing w:before="240" w:after="60"/>
      <w:outlineLvl w:val="3"/>
    </w:pPr>
    <w:rPr>
      <w:bCs/>
      <w:i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E9440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link w:val="HeaderChar"/>
    <w:rsid w:val="00E94407"/>
    <w:pPr>
      <w:tabs>
        <w:tab w:val="center" w:pos="4320"/>
        <w:tab w:val="right" w:pos="8640"/>
      </w:tabs>
    </w:pPr>
    <w:rPr>
      <w:rFonts w:ascii="Arial" w:hAnsi="Arial"/>
      <w:sz w:val="24"/>
      <w:szCs w:val="24"/>
    </w:rPr>
  </w:style>
  <w:style w:type="paragraph" w:styleId="Footer">
    <w:name w:val="footer"/>
    <w:rsid w:val="00F315D1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114299"/>
  </w:style>
  <w:style w:type="table" w:styleId="TableGrid">
    <w:name w:val="Table Grid"/>
    <w:basedOn w:val="TableNormal"/>
    <w:rsid w:val="006826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BodyText"/>
    <w:rsid w:val="00BE1F05"/>
    <w:pPr>
      <w:numPr>
        <w:numId w:val="13"/>
      </w:numPr>
    </w:pPr>
  </w:style>
  <w:style w:type="paragraph" w:styleId="BodyText">
    <w:name w:val="Body Text"/>
    <w:link w:val="BodyTextChar"/>
    <w:rsid w:val="00E94407"/>
    <w:pPr>
      <w:spacing w:after="120"/>
    </w:pPr>
    <w:rPr>
      <w:sz w:val="24"/>
      <w:szCs w:val="24"/>
    </w:rPr>
  </w:style>
  <w:style w:type="paragraph" w:styleId="ListBullet2">
    <w:name w:val="List Bullet 2"/>
    <w:basedOn w:val="BodyText"/>
    <w:rsid w:val="00BE1F05"/>
    <w:pPr>
      <w:numPr>
        <w:numId w:val="14"/>
      </w:numPr>
    </w:pPr>
  </w:style>
  <w:style w:type="paragraph" w:styleId="ListBullet3">
    <w:name w:val="List Bullet 3"/>
    <w:basedOn w:val="BodyText"/>
    <w:rsid w:val="00BE1F05"/>
    <w:pPr>
      <w:numPr>
        <w:numId w:val="15"/>
      </w:numPr>
    </w:pPr>
  </w:style>
  <w:style w:type="paragraph" w:styleId="ListNumber">
    <w:name w:val="List Number"/>
    <w:basedOn w:val="BodyText"/>
    <w:rsid w:val="00E94407"/>
    <w:pPr>
      <w:numPr>
        <w:numId w:val="18"/>
      </w:numPr>
    </w:pPr>
  </w:style>
  <w:style w:type="paragraph" w:styleId="ListNumber2">
    <w:name w:val="List Number 2"/>
    <w:basedOn w:val="BodyText"/>
    <w:rsid w:val="00E94407"/>
    <w:pPr>
      <w:numPr>
        <w:numId w:val="19"/>
      </w:numPr>
    </w:pPr>
  </w:style>
  <w:style w:type="paragraph" w:styleId="ListNumber3">
    <w:name w:val="List Number 3"/>
    <w:basedOn w:val="BodyText"/>
    <w:rsid w:val="00E94407"/>
    <w:pPr>
      <w:numPr>
        <w:numId w:val="20"/>
      </w:numPr>
    </w:pPr>
  </w:style>
  <w:style w:type="paragraph" w:customStyle="1" w:styleId="TableText">
    <w:name w:val="Table Text"/>
    <w:basedOn w:val="BodyText"/>
    <w:link w:val="TableTextChar"/>
    <w:rsid w:val="00A6773F"/>
    <w:pPr>
      <w:spacing w:before="60" w:after="60"/>
    </w:pPr>
    <w:rPr>
      <w:sz w:val="22"/>
    </w:rPr>
  </w:style>
  <w:style w:type="paragraph" w:customStyle="1" w:styleId="TableHeading1">
    <w:name w:val="Table Heading 1"/>
    <w:basedOn w:val="TableText"/>
    <w:rsid w:val="00A6773F"/>
    <w:rPr>
      <w:b/>
      <w:bCs/>
      <w:color w:val="FFFFFF"/>
    </w:rPr>
  </w:style>
  <w:style w:type="paragraph" w:customStyle="1" w:styleId="TableBullet1">
    <w:name w:val="Table Bullet 1"/>
    <w:basedOn w:val="TableText"/>
    <w:rsid w:val="00BF0164"/>
    <w:pPr>
      <w:numPr>
        <w:numId w:val="26"/>
      </w:numPr>
    </w:pPr>
  </w:style>
  <w:style w:type="paragraph" w:customStyle="1" w:styleId="TableBullet2">
    <w:name w:val="Table Bullet 2"/>
    <w:basedOn w:val="TableText"/>
    <w:rsid w:val="00BF0164"/>
    <w:pPr>
      <w:numPr>
        <w:numId w:val="27"/>
      </w:numPr>
    </w:pPr>
  </w:style>
  <w:style w:type="paragraph" w:customStyle="1" w:styleId="TableListNumber1">
    <w:name w:val="Table List Number 1"/>
    <w:basedOn w:val="TableText"/>
    <w:link w:val="TableListNumber1Char"/>
    <w:rsid w:val="001438A7"/>
    <w:pPr>
      <w:numPr>
        <w:numId w:val="23"/>
      </w:numPr>
      <w:spacing w:after="0"/>
    </w:pPr>
  </w:style>
  <w:style w:type="paragraph" w:customStyle="1" w:styleId="TableListNumber2">
    <w:name w:val="Table List Number 2"/>
    <w:basedOn w:val="TableText"/>
    <w:rsid w:val="001438A7"/>
    <w:pPr>
      <w:numPr>
        <w:numId w:val="24"/>
      </w:numPr>
    </w:pPr>
  </w:style>
  <w:style w:type="character" w:customStyle="1" w:styleId="BodyTextChar">
    <w:name w:val="Body Text Char"/>
    <w:basedOn w:val="DefaultParagraphFont"/>
    <w:link w:val="BodyText"/>
    <w:rsid w:val="00A6773F"/>
    <w:rPr>
      <w:sz w:val="24"/>
      <w:szCs w:val="24"/>
      <w:lang w:val="en-US" w:eastAsia="en-US" w:bidi="ar-SA"/>
    </w:rPr>
  </w:style>
  <w:style w:type="character" w:customStyle="1" w:styleId="TableTextChar">
    <w:name w:val="Table Text Char"/>
    <w:basedOn w:val="BodyTextChar"/>
    <w:link w:val="TableText"/>
    <w:rsid w:val="00A6773F"/>
    <w:rPr>
      <w:sz w:val="22"/>
      <w:szCs w:val="24"/>
      <w:lang w:val="en-US" w:eastAsia="en-US" w:bidi="ar-SA"/>
    </w:rPr>
  </w:style>
  <w:style w:type="character" w:customStyle="1" w:styleId="TableListNumber1Char">
    <w:name w:val="Table List Number 1 Char"/>
    <w:basedOn w:val="TableTextChar"/>
    <w:link w:val="TableListNumber1"/>
    <w:rsid w:val="00A6773F"/>
    <w:rPr>
      <w:sz w:val="22"/>
      <w:szCs w:val="24"/>
      <w:lang w:val="en-US" w:eastAsia="en-US" w:bidi="ar-SA"/>
    </w:rPr>
  </w:style>
  <w:style w:type="paragraph" w:customStyle="1" w:styleId="HiddenComment">
    <w:name w:val="HiddenComment"/>
    <w:basedOn w:val="BodyText"/>
    <w:rsid w:val="00397605"/>
    <w:pPr>
      <w:shd w:val="clear" w:color="auto" w:fill="FFFF99"/>
    </w:pPr>
    <w:rPr>
      <w:vanish/>
      <w:sz w:val="28"/>
    </w:rPr>
  </w:style>
  <w:style w:type="paragraph" w:styleId="TOC1">
    <w:name w:val="toc 1"/>
    <w:basedOn w:val="Normal"/>
    <w:next w:val="Normal"/>
    <w:autoRedefine/>
    <w:semiHidden/>
    <w:rsid w:val="00A93E3A"/>
  </w:style>
  <w:style w:type="paragraph" w:styleId="TOC2">
    <w:name w:val="toc 2"/>
    <w:basedOn w:val="Normal"/>
    <w:next w:val="Normal"/>
    <w:autoRedefine/>
    <w:semiHidden/>
    <w:rsid w:val="00A93E3A"/>
    <w:pPr>
      <w:ind w:left="220"/>
    </w:pPr>
  </w:style>
  <w:style w:type="character" w:styleId="Hyperlink">
    <w:name w:val="Hyperlink"/>
    <w:basedOn w:val="DefaultParagraphFont"/>
    <w:rsid w:val="00A93E3A"/>
    <w:rPr>
      <w:color w:val="0000FF"/>
      <w:u w:val="single"/>
    </w:rPr>
  </w:style>
  <w:style w:type="paragraph" w:styleId="Title">
    <w:name w:val="Title"/>
    <w:basedOn w:val="Normal"/>
    <w:qFormat/>
    <w:rsid w:val="00A93E3A"/>
    <w:pPr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Lastsavedby">
    <w:name w:val="Last saved by"/>
    <w:rsid w:val="00A93E3A"/>
    <w:rPr>
      <w:sz w:val="24"/>
      <w:szCs w:val="24"/>
    </w:rPr>
  </w:style>
  <w:style w:type="paragraph" w:customStyle="1" w:styleId="StyleBodyTextBefore025">
    <w:name w:val="Style Body Text + Before:  0.25&quot;"/>
    <w:basedOn w:val="BodyText"/>
    <w:rsid w:val="00A93E3A"/>
    <w:pPr>
      <w:ind w:left="360"/>
    </w:pPr>
  </w:style>
  <w:style w:type="paragraph" w:styleId="TOC3">
    <w:name w:val="toc 3"/>
    <w:basedOn w:val="Normal"/>
    <w:next w:val="Normal"/>
    <w:autoRedefine/>
    <w:semiHidden/>
    <w:rsid w:val="008D663C"/>
    <w:pPr>
      <w:ind w:left="480"/>
    </w:pPr>
    <w:rPr>
      <w:i/>
      <w:iCs/>
      <w:sz w:val="20"/>
      <w:szCs w:val="20"/>
    </w:rPr>
  </w:style>
  <w:style w:type="paragraph" w:styleId="BodyTextFirstIndent">
    <w:name w:val="Body Text First Indent"/>
    <w:basedOn w:val="BodyText"/>
    <w:rsid w:val="008D663C"/>
    <w:pPr>
      <w:ind w:firstLine="210"/>
    </w:pPr>
  </w:style>
  <w:style w:type="paragraph" w:styleId="BodyText3">
    <w:name w:val="Body Text 3"/>
    <w:basedOn w:val="Normal"/>
    <w:rsid w:val="007A01AE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7A01AE"/>
    <w:pPr>
      <w:tabs>
        <w:tab w:val="left" w:pos="450"/>
      </w:tabs>
      <w:overflowPunct w:val="0"/>
      <w:autoSpaceDE w:val="0"/>
      <w:autoSpaceDN w:val="0"/>
      <w:adjustRightInd w:val="0"/>
      <w:spacing w:after="72" w:line="190" w:lineRule="atLeast"/>
      <w:ind w:left="450" w:right="59" w:hanging="450"/>
      <w:jc w:val="both"/>
      <w:textAlignment w:val="baseline"/>
    </w:pPr>
    <w:rPr>
      <w:sz w:val="12"/>
      <w:szCs w:val="12"/>
      <w:lang w:eastAsia="zh-CN"/>
    </w:rPr>
  </w:style>
  <w:style w:type="paragraph" w:styleId="BalloonText">
    <w:name w:val="Balloon Text"/>
    <w:basedOn w:val="Normal"/>
    <w:semiHidden/>
    <w:rsid w:val="00DF30F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E02EF"/>
    <w:rPr>
      <w:color w:val="808080"/>
    </w:rPr>
  </w:style>
  <w:style w:type="character" w:customStyle="1" w:styleId="HeaderChar">
    <w:name w:val="Header Char"/>
    <w:basedOn w:val="DefaultParagraphFont"/>
    <w:link w:val="Header"/>
    <w:rsid w:val="007418D6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8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8518E-0B47-4841-B7C0-07977DA26840}"/>
      </w:docPartPr>
      <w:docPartBody>
        <w:p w:rsidR="00000000" w:rsidRDefault="00F75967">
          <w:r w:rsidRPr="003F0471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27C3E-8173-4F33-AC24-CBB928237FB2}"/>
      </w:docPartPr>
      <w:docPartBody>
        <w:p w:rsidR="00000000" w:rsidRDefault="00F75967">
          <w:r w:rsidRPr="003F047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967"/>
    <w:rsid w:val="00044A63"/>
    <w:rsid w:val="00F7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96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F75967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75967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96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F75967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7596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GTI-ENG-TEK-FIQ - GTIS Fluids Engineering Questionnaire</Template>
  <TotalTime>14</TotalTime>
  <Pages>4</Pages>
  <Words>621</Words>
  <Characters>3727</Characters>
  <Application>Microsoft Office Word</Application>
  <DocSecurity>0</DocSecurity>
  <Lines>124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Integrity Group</Company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GTI-ENG-TEK-FIQ - GTIS Fluids Engineering Questionnaire</dc:subject>
  <dc:creator>Thierry Maysounabe, Technical Manager</dc:creator>
  <cp:lastModifiedBy>Thierry Maysounabe</cp:lastModifiedBy>
  <cp:revision>4</cp:revision>
  <cp:lastPrinted>2009-09-07T01:11:00Z</cp:lastPrinted>
  <dcterms:created xsi:type="dcterms:W3CDTF">2020-11-16T09:22:00Z</dcterms:created>
  <dcterms:modified xsi:type="dcterms:W3CDTF">2020-11-16T09:35:00Z</dcterms:modified>
</cp:coreProperties>
</file>